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1C391" w14:textId="71E1A328" w:rsidR="00A66EDB" w:rsidRPr="00040682" w:rsidRDefault="00F7352D" w:rsidP="008621CF">
      <w:pPr>
        <w:pStyle w:val="Kotwicagraficzna"/>
        <w:rPr>
          <w:noProof/>
        </w:rPr>
      </w:pPr>
      <w:r w:rsidRPr="00E6699D">
        <w:rPr>
          <w:noProof/>
          <w:sz w:val="36"/>
          <w:szCs w:val="16"/>
          <w:lang w:bidi="pl-P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6F4E3A0" wp14:editId="46A837F3">
                <wp:simplePos x="0" y="0"/>
                <wp:positionH relativeFrom="page">
                  <wp:posOffset>3388995</wp:posOffset>
                </wp:positionH>
                <wp:positionV relativeFrom="page">
                  <wp:posOffset>-3113617</wp:posOffset>
                </wp:positionV>
                <wp:extent cx="7316832" cy="10778127"/>
                <wp:effectExtent l="0" t="0" r="0" b="4445"/>
                <wp:wrapNone/>
                <wp:docPr id="10" name="Prostokąt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6832" cy="10778127"/>
                        </a:xfrm>
                        <a:prstGeom prst="rect">
                          <a:avLst/>
                        </a:prstGeom>
                        <a:solidFill>
                          <a:srgbClr val="FF2121"/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2299E" id="Prostokąt 10" o:spid="_x0000_s1026" alt="&quot;&quot;" style="position:absolute;margin-left:266.85pt;margin-top:-245.15pt;width:576.15pt;height:848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" fillcolor="#ff2121" stroked="f" strokeweight="2pt">
                <v:stroke miterlimit="4"/>
                <v:textbox inset="3pt,3pt,3pt,3pt"/>
                <w10:wrap anchorx="page" anchory="page"/>
              </v:rect>
            </w:pict>
          </mc:Fallback>
        </mc:AlternateContent>
      </w:r>
      <w:r w:rsidR="00AA2355"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10FC1D3D" wp14:editId="38002ADD">
            <wp:simplePos x="0" y="0"/>
            <wp:positionH relativeFrom="column">
              <wp:posOffset>-2987040</wp:posOffset>
            </wp:positionH>
            <wp:positionV relativeFrom="paragraph">
              <wp:posOffset>3378200</wp:posOffset>
            </wp:positionV>
            <wp:extent cx="5596467" cy="3735433"/>
            <wp:effectExtent l="0" t="0" r="444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 rotWithShape="1">
                    <a:blip r:embed="rId9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771" t="227" r="16892" b="-227"/>
                    <a:stretch/>
                  </pic:blipFill>
                  <pic:spPr bwMode="auto">
                    <a:xfrm>
                      <a:off x="0" y="0"/>
                      <a:ext cx="5596467" cy="3735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7D5" w:rsidRPr="00040682">
        <w:rPr>
          <w:noProof/>
          <w:lang w:bidi="pl-PL"/>
        </w:rPr>
        <w:t xml:space="preserve"> </w:t>
      </w:r>
    </w:p>
    <w:tbl>
      <w:tblPr>
        <w:tblW w:w="15599" w:type="dxa"/>
        <w:tblInd w:w="-714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36"/>
        <w:gridCol w:w="426"/>
        <w:gridCol w:w="567"/>
        <w:gridCol w:w="4541"/>
        <w:gridCol w:w="567"/>
        <w:gridCol w:w="567"/>
        <w:gridCol w:w="4395"/>
      </w:tblGrid>
      <w:tr w:rsidR="009B7D40" w:rsidRPr="00EF29D7" w14:paraId="0A66F5FA" w14:textId="77777777" w:rsidTr="00933497">
        <w:trPr>
          <w:trHeight w:val="10213"/>
        </w:trPr>
        <w:tc>
          <w:tcPr>
            <w:tcW w:w="4536" w:type="dxa"/>
          </w:tcPr>
          <w:p w14:paraId="2DB78484" w14:textId="076C46A8" w:rsidR="009B7D40" w:rsidRPr="004D7A03" w:rsidRDefault="009B7D40" w:rsidP="00A76AEA">
            <w:pPr>
              <w:pStyle w:val="Nagwek1ty"/>
              <w:rPr>
                <w:rFonts w:ascii="Century Gothic" w:hAnsi="Century Gothic"/>
                <w:noProof/>
                <w:color w:val="FF0000"/>
                <w:sz w:val="36"/>
                <w:szCs w:val="16"/>
              </w:rPr>
            </w:pPr>
            <w:r w:rsidRPr="004D7A03">
              <w:rPr>
                <w:rFonts w:ascii="Century Gothic" w:hAnsi="Century Gothic"/>
                <w:noProof/>
                <w:color w:val="FF0000"/>
                <w:sz w:val="32"/>
                <w:szCs w:val="14"/>
              </w:rPr>
              <w:t>ORGANIZATORZY</w:t>
            </w:r>
            <w:r w:rsidRPr="004D7A03">
              <w:rPr>
                <w:rFonts w:ascii="Century Gothic" w:hAnsi="Century Gothic"/>
                <w:noProof/>
                <w:color w:val="FF0000"/>
                <w:sz w:val="36"/>
                <w:szCs w:val="16"/>
              </w:rPr>
              <w:t>:</w:t>
            </w:r>
          </w:p>
          <w:p w14:paraId="42D02381" w14:textId="51ED64AF" w:rsidR="009B7D40" w:rsidRPr="00E6699D" w:rsidRDefault="00C319E7" w:rsidP="00A76AEA">
            <w:pPr>
              <w:pStyle w:val="Nagwek1ty"/>
              <w:rPr>
                <w:rFonts w:ascii="Century Gothic" w:hAnsi="Century Gothic"/>
                <w:noProof/>
                <w:sz w:val="48"/>
                <w:szCs w:val="22"/>
              </w:rPr>
            </w:pPr>
            <w:r>
              <w:rPr>
                <w:rFonts w:ascii="Century Gothic" w:hAnsi="Century Gothic"/>
                <w:noProof/>
                <w:sz w:val="48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1B3C6565" wp14:editId="51F20C75">
                      <wp:simplePos x="0" y="0"/>
                      <wp:positionH relativeFrom="column">
                        <wp:posOffset>87811</wp:posOffset>
                      </wp:positionH>
                      <wp:positionV relativeFrom="paragraph">
                        <wp:posOffset>201476</wp:posOffset>
                      </wp:positionV>
                      <wp:extent cx="2592343" cy="2105842"/>
                      <wp:effectExtent l="0" t="0" r="0" b="8890"/>
                      <wp:wrapNone/>
                      <wp:docPr id="9" name="Grupa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2343" cy="2105842"/>
                                <a:chOff x="0" y="0"/>
                                <a:chExt cx="2592343" cy="21058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Obraz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7133" y="0"/>
                                  <a:ext cx="1037590" cy="1115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Obraz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5147"/>
                                  <a:ext cx="1370330" cy="5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Obraz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65" y="1383847"/>
                                  <a:ext cx="676910" cy="684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Obraz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4308" y="1392011"/>
                                  <a:ext cx="788035" cy="690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Obraz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8893" y="1383847"/>
                                  <a:ext cx="721995" cy="72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64D8E7" id="Grupa 9" o:spid="_x0000_s1026" style="position:absolute;margin-left:6.9pt;margin-top:15.85pt;width:204.1pt;height:165.8pt;z-index:251671552" coordsize="25923,21058" o:gfxdata="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az 3" o:spid="_x0000_s1027" type="#_x0000_t75" style="position:absolute;left:15471;width:10376;height:1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">
                        <v:imagedata r:id="rId16" o:title=""/>
                      </v:shape>
                      <v:shape id="Obraz 2" o:spid="_x0000_s1028" type="#_x0000_t75" style="position:absolute;top:3551;width:13703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">
                        <v:imagedata r:id="rId17" o:title=""/>
                      </v:shape>
                      <v:shape id="Obraz 4" o:spid="_x0000_s1029" type="#_x0000_t75" style="position:absolute;left:81;top:13838;width:6769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">
                        <v:imagedata r:id="rId18" o:title=""/>
                      </v:shape>
                      <v:shape id="Obraz 6" o:spid="_x0000_s1030" type="#_x0000_t75" style="position:absolute;left:18043;top:13920;width:7880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">
                        <v:imagedata r:id="rId19" o:title=""/>
                      </v:shape>
                      <v:shape id="Obraz 5" o:spid="_x0000_s1031" type="#_x0000_t75" style="position:absolute;left:9388;top:13838;width:7220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">
                        <v:imagedata r:id="rId20" o:title=""/>
                      </v:shape>
                    </v:group>
                  </w:pict>
                </mc:Fallback>
              </mc:AlternateContent>
            </w:r>
          </w:p>
          <w:p w14:paraId="74637891" w14:textId="1B59049A" w:rsidR="009B7D40" w:rsidRPr="00E6699D" w:rsidRDefault="009B7D40" w:rsidP="007277D5">
            <w:pPr>
              <w:rPr>
                <w:noProof/>
              </w:rPr>
            </w:pPr>
          </w:p>
          <w:p w14:paraId="5B18A7AD" w14:textId="6D104E46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101B7283" w14:textId="307EBE5E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3B30C92E" w14:textId="07CCDFDE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561A940A" w14:textId="3695EFC4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35B9279F" w14:textId="473D3D64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62FEB5BA" w14:textId="147DF7C0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577BE2FA" w14:textId="56062F88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389C84DE" w14:textId="702D3FD9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509AAC59" w14:textId="6A9E6749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258E40E0" w14:textId="465BDB4E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1B188FF7" w14:textId="7E1D69FF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77855546" w14:textId="13F8DAD2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219DDF52" w14:textId="360EDC1C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016BE789" w14:textId="10D7E0FD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05D1E931" w14:textId="282F23A7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4DC94A89" w14:textId="54E99125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51B60E0E" w14:textId="65DF7A72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14DA782F" w14:textId="34DB2541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6A8DCD0D" w14:textId="66B22480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2BAB886F" w14:textId="371654CC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360B41B0" w14:textId="6270F13C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04C243DA" w14:textId="136CA988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5C56D05C" w14:textId="490D7943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380D81BA" w14:textId="27E44262" w:rsidR="007D27E4" w:rsidRDefault="007D27E4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339D75C0" w14:textId="4486F1F1" w:rsidR="009B7D40" w:rsidRDefault="009B7D40" w:rsidP="00487334">
            <w:pPr>
              <w:pStyle w:val="Nagwek1biay"/>
              <w:rPr>
                <w:noProof/>
                <w:sz w:val="22"/>
                <w:szCs w:val="8"/>
              </w:rPr>
            </w:pPr>
          </w:p>
          <w:p w14:paraId="3E48670E" w14:textId="0D20D42E" w:rsidR="009B7D40" w:rsidRPr="00FA0537" w:rsidRDefault="009B7D40" w:rsidP="00487334">
            <w:pPr>
              <w:pStyle w:val="Nagwek1biay"/>
              <w:rPr>
                <w:noProof/>
                <w:sz w:val="24"/>
                <w:szCs w:val="10"/>
              </w:rPr>
            </w:pPr>
          </w:p>
          <w:p w14:paraId="6659549E" w14:textId="5C090B21" w:rsidR="00F7352D" w:rsidRPr="00443AAA" w:rsidRDefault="00F7352D" w:rsidP="003D6ED6">
            <w:pPr>
              <w:pStyle w:val="Nagwek1ty"/>
              <w:rPr>
                <w:rFonts w:ascii="Century Gothic" w:hAnsi="Century Gothic" w:cs="Quire Sans"/>
                <w:noProof/>
                <w:color w:val="FFFFFF" w:themeColor="background1"/>
                <w:sz w:val="20"/>
                <w:szCs w:val="6"/>
              </w:rPr>
            </w:pPr>
          </w:p>
          <w:p w14:paraId="61FCDA1C" w14:textId="77777777" w:rsidR="00FA0537" w:rsidRPr="00443AAA" w:rsidRDefault="00FA0537" w:rsidP="003D6ED6">
            <w:pPr>
              <w:pStyle w:val="Nagwek1ty"/>
              <w:rPr>
                <w:rFonts w:ascii="Century Gothic" w:hAnsi="Century Gothic" w:cs="Quire Sans"/>
                <w:noProof/>
                <w:color w:val="FFFFFF" w:themeColor="background1"/>
                <w:sz w:val="16"/>
                <w:szCs w:val="2"/>
              </w:rPr>
            </w:pPr>
          </w:p>
          <w:p w14:paraId="77947ACA" w14:textId="77777777" w:rsidR="00F7352D" w:rsidRPr="00443AAA" w:rsidRDefault="00F7352D" w:rsidP="003D6ED6">
            <w:pPr>
              <w:pStyle w:val="Nagwek1ty"/>
              <w:rPr>
                <w:rFonts w:ascii="Century Gothic" w:hAnsi="Century Gothic" w:cs="Quire Sans"/>
                <w:noProof/>
                <w:color w:val="FFFFFF" w:themeColor="background1"/>
                <w:sz w:val="20"/>
                <w:szCs w:val="6"/>
              </w:rPr>
            </w:pPr>
          </w:p>
          <w:p w14:paraId="6DC16CF6" w14:textId="15BB826D" w:rsidR="009B7D40" w:rsidRPr="004D7A03" w:rsidRDefault="009B7D40" w:rsidP="003D6ED6">
            <w:pPr>
              <w:pStyle w:val="Nagwek1ty"/>
              <w:rPr>
                <w:rFonts w:ascii="Century Gothic" w:hAnsi="Century Gothic" w:cs="Quire Sans"/>
                <w:noProof/>
                <w:color w:val="FF0000"/>
                <w:sz w:val="24"/>
                <w:szCs w:val="10"/>
              </w:rPr>
            </w:pPr>
            <w:r w:rsidRPr="004D7A03">
              <w:rPr>
                <w:rFonts w:ascii="Century Gothic" w:hAnsi="Century Gothic" w:cs="Quire Sans"/>
                <w:noProof/>
                <w:color w:val="FF0000"/>
                <w:sz w:val="24"/>
                <w:szCs w:val="10"/>
              </w:rPr>
              <w:t>Adres biura organizatorów:</w:t>
            </w:r>
          </w:p>
          <w:p w14:paraId="307E19DF" w14:textId="77777777" w:rsidR="009B7D40" w:rsidRPr="00AF4B37" w:rsidRDefault="009B7D40" w:rsidP="00487334">
            <w:pPr>
              <w:rPr>
                <w:noProof/>
                <w:sz w:val="20"/>
                <w:szCs w:val="6"/>
              </w:rPr>
            </w:pPr>
          </w:p>
          <w:p w14:paraId="70B34744" w14:textId="77777777" w:rsidR="009B7D40" w:rsidRPr="00FA0537" w:rsidRDefault="009B7D40" w:rsidP="00487334">
            <w:pPr>
              <w:rPr>
                <w:noProof/>
                <w:color w:val="FFFFFF" w:themeColor="background1"/>
                <w:sz w:val="22"/>
                <w:szCs w:val="8"/>
              </w:rPr>
            </w:pPr>
            <w:r w:rsidRPr="00FA0537">
              <w:rPr>
                <w:noProof/>
                <w:color w:val="FFFFFF" w:themeColor="background1"/>
                <w:sz w:val="22"/>
                <w:szCs w:val="8"/>
              </w:rPr>
              <w:t>Gminny Ośrodek Kultury w Kluczach</w:t>
            </w:r>
          </w:p>
          <w:p w14:paraId="28C1F1F1" w14:textId="77777777" w:rsidR="009B7D40" w:rsidRPr="00FA0537" w:rsidRDefault="009B7D40" w:rsidP="00487334">
            <w:pPr>
              <w:rPr>
                <w:noProof/>
                <w:color w:val="FFFFFF" w:themeColor="background1"/>
                <w:sz w:val="22"/>
                <w:szCs w:val="8"/>
              </w:rPr>
            </w:pPr>
            <w:r w:rsidRPr="00FA0537">
              <w:rPr>
                <w:noProof/>
                <w:color w:val="FFFFFF" w:themeColor="background1"/>
                <w:sz w:val="22"/>
                <w:szCs w:val="8"/>
              </w:rPr>
              <w:t>32-310 Klucze, ul. Partyzantów 1</w:t>
            </w:r>
          </w:p>
          <w:p w14:paraId="336B764E" w14:textId="77777777" w:rsidR="009B7D40" w:rsidRPr="00FA0537" w:rsidRDefault="009B7D40" w:rsidP="00487334">
            <w:pPr>
              <w:rPr>
                <w:noProof/>
                <w:color w:val="FFFFFF" w:themeColor="background1"/>
                <w:sz w:val="22"/>
                <w:szCs w:val="8"/>
              </w:rPr>
            </w:pPr>
            <w:r w:rsidRPr="00FA0537">
              <w:rPr>
                <w:noProof/>
                <w:color w:val="FFFFFF" w:themeColor="background1"/>
                <w:sz w:val="22"/>
                <w:szCs w:val="8"/>
              </w:rPr>
              <w:t>www.gokklucze.pl</w:t>
            </w:r>
          </w:p>
          <w:p w14:paraId="5D34917C" w14:textId="6DD726C0" w:rsidR="009B7D40" w:rsidRPr="00F7352D" w:rsidRDefault="00000000" w:rsidP="00C46066">
            <w:pPr>
              <w:rPr>
                <w:noProof/>
                <w:color w:val="FFFFFF" w:themeColor="background1"/>
                <w:sz w:val="22"/>
                <w:szCs w:val="8"/>
              </w:rPr>
            </w:pPr>
            <w:hyperlink r:id="rId21" w:history="1">
              <w:r w:rsidR="00F7352D" w:rsidRPr="00FA0537">
                <w:rPr>
                  <w:rStyle w:val="Hipercze"/>
                  <w:noProof/>
                  <w:color w:val="FFFFFF" w:themeColor="background1"/>
                  <w:sz w:val="22"/>
                  <w:szCs w:val="8"/>
                  <w:u w:val="none"/>
                </w:rPr>
                <w:t>gok@gmina-klucze.pl</w:t>
              </w:r>
            </w:hyperlink>
          </w:p>
        </w:tc>
        <w:tc>
          <w:tcPr>
            <w:tcW w:w="426" w:type="dxa"/>
          </w:tcPr>
          <w:p w14:paraId="44BE2CAB" w14:textId="6A367D96" w:rsidR="009B7D40" w:rsidRPr="00E678FE" w:rsidRDefault="009B7D40" w:rsidP="00CE5479">
            <w:pPr>
              <w:rPr>
                <w:noProof/>
                <w:lang w:val="en-US"/>
              </w:rPr>
            </w:pPr>
          </w:p>
        </w:tc>
        <w:tc>
          <w:tcPr>
            <w:tcW w:w="567" w:type="dxa"/>
          </w:tcPr>
          <w:p w14:paraId="4EC4882B" w14:textId="4D68F0FB" w:rsidR="009B7D40" w:rsidRPr="00E678FE" w:rsidRDefault="00FA0537" w:rsidP="00CE5479">
            <w:pPr>
              <w:rPr>
                <w:noProof/>
                <w:lang w:val="en-US"/>
              </w:rPr>
            </w:pPr>
            <w:r>
              <w:rPr>
                <w:rFonts w:ascii="Century Gothic" w:hAnsi="Century Gothic"/>
                <w:noProof/>
                <w:sz w:val="20"/>
                <w:szCs w:val="6"/>
              </w:rPr>
              <w:drawing>
                <wp:anchor distT="0" distB="0" distL="114300" distR="114300" simplePos="0" relativeHeight="251659264" behindDoc="0" locked="0" layoutInCell="1" allowOverlap="1" wp14:anchorId="2AD0B8C1" wp14:editId="3ABD6F0A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6140873</wp:posOffset>
                  </wp:positionV>
                  <wp:extent cx="931545" cy="323850"/>
                  <wp:effectExtent l="0" t="0" r="1905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9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9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1" w:type="dxa"/>
          </w:tcPr>
          <w:p w14:paraId="37CB6E77" w14:textId="781744EF" w:rsidR="009B7D40" w:rsidRPr="00E63FA6" w:rsidRDefault="000101F0" w:rsidP="009B7D40">
            <w:pPr>
              <w:pStyle w:val="Nagwek1ty"/>
              <w:rPr>
                <w:rFonts w:ascii="Century Gothic" w:hAnsi="Century Gothic"/>
                <w:noProof/>
                <w:color w:val="FFFFFF" w:themeColor="background1"/>
                <w:sz w:val="40"/>
                <w:szCs w:val="1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150680CC" wp14:editId="44CBDB5F">
                      <wp:simplePos x="0" y="0"/>
                      <wp:positionH relativeFrom="column">
                        <wp:posOffset>-20229</wp:posOffset>
                      </wp:positionH>
                      <wp:positionV relativeFrom="paragraph">
                        <wp:posOffset>-3810</wp:posOffset>
                      </wp:positionV>
                      <wp:extent cx="2888161" cy="3308985"/>
                      <wp:effectExtent l="0" t="0" r="26670" b="24765"/>
                      <wp:wrapNone/>
                      <wp:docPr id="21" name="Pole tekstow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8161" cy="3308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FF2121"/>
                                </a:solidFill>
                              </a:ln>
                            </wps:spPr>
                            <wps:txbx>
                              <w:txbxContent>
                                <w:p w14:paraId="531E6AB5" w14:textId="4EE49E4C" w:rsidR="0005719B" w:rsidRPr="004D7A03" w:rsidRDefault="0005719B" w:rsidP="0005719B">
                                  <w:pPr>
                                    <w:pStyle w:val="Nagwek1ty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16"/>
                                    </w:rPr>
                                  </w:pPr>
                                  <w:r w:rsidRPr="004D7A03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2"/>
                                      <w:szCs w:val="14"/>
                                    </w:rPr>
                                    <w:t>SPONSORZY</w:t>
                                  </w:r>
                                  <w:r w:rsidRPr="004D7A03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16"/>
                                    </w:rPr>
                                    <w:t>:</w:t>
                                  </w:r>
                                </w:p>
                                <w:p w14:paraId="7ECDE7F3" w14:textId="07C99A51" w:rsidR="004409A8" w:rsidRDefault="004409A8"/>
                                <w:p w14:paraId="5C31DC75" w14:textId="672F9756" w:rsidR="00411B7A" w:rsidRDefault="00411B7A"/>
                                <w:p w14:paraId="27CDA139" w14:textId="16AEDF87" w:rsidR="00411B7A" w:rsidRDefault="00411B7A"/>
                                <w:p w14:paraId="4DC1ED06" w14:textId="23AED4C0" w:rsidR="00411B7A" w:rsidRDefault="00411B7A"/>
                                <w:p w14:paraId="05248DDD" w14:textId="66630F08" w:rsidR="00411B7A" w:rsidRDefault="00411B7A"/>
                                <w:p w14:paraId="01448525" w14:textId="3CB48ABF" w:rsidR="00411B7A" w:rsidRDefault="00411B7A"/>
                                <w:p w14:paraId="753BA4F7" w14:textId="0C348C66" w:rsidR="00411B7A" w:rsidRDefault="00411B7A"/>
                                <w:p w14:paraId="56FAD17C" w14:textId="6F43773B" w:rsidR="00411B7A" w:rsidRDefault="00411B7A"/>
                                <w:p w14:paraId="0A4215F0" w14:textId="24504346" w:rsidR="00411B7A" w:rsidRDefault="00411B7A"/>
                                <w:p w14:paraId="363198EA" w14:textId="27C42399" w:rsidR="00411B7A" w:rsidRDefault="00411B7A"/>
                                <w:p w14:paraId="2A966F36" w14:textId="68354128" w:rsidR="00411B7A" w:rsidRDefault="00411B7A"/>
                                <w:p w14:paraId="5E1193DD" w14:textId="63627A8C" w:rsidR="00411B7A" w:rsidRDefault="00411B7A"/>
                                <w:p w14:paraId="540430F6" w14:textId="6833CB39" w:rsidR="00411B7A" w:rsidRDefault="00411B7A"/>
                                <w:p w14:paraId="3FE4C170" w14:textId="45DDC0E0" w:rsidR="00411B7A" w:rsidRDefault="00411B7A"/>
                                <w:p w14:paraId="673D2D63" w14:textId="5E3CAAB1" w:rsidR="00411B7A" w:rsidRDefault="00411B7A"/>
                                <w:p w14:paraId="5CC614E3" w14:textId="7E5B755F" w:rsidR="00411B7A" w:rsidRDefault="00411B7A"/>
                                <w:p w14:paraId="70401D4C" w14:textId="66B0EF35" w:rsidR="00411B7A" w:rsidRDefault="00411B7A"/>
                                <w:p w14:paraId="2CD5B52C" w14:textId="5129668B" w:rsidR="00411B7A" w:rsidRDefault="00411B7A"/>
                                <w:p w14:paraId="57E4CC0A" w14:textId="6FCA1D1D" w:rsidR="00411B7A" w:rsidRDefault="00411B7A"/>
                                <w:p w14:paraId="35D925F1" w14:textId="6691707B" w:rsidR="00411B7A" w:rsidRDefault="00411B7A"/>
                                <w:p w14:paraId="74950808" w14:textId="77777777" w:rsidR="00411B7A" w:rsidRDefault="00411B7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0680C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1" o:spid="_x0000_s1026" type="#_x0000_t202" style="position:absolute;margin-left:-1.6pt;margin-top:-.3pt;width:227.4pt;height:260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" fillcolor="white [3201]" strokecolor="#ff2121" strokeweight=".5pt">
                      <v:textbox>
                        <w:txbxContent>
                          <w:p w14:paraId="531E6AB5" w14:textId="4EE49E4C" w:rsidR="0005719B" w:rsidRPr="004D7A03" w:rsidRDefault="0005719B" w:rsidP="0005719B">
                            <w:pPr>
                              <w:pStyle w:val="Nagwek1ty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16"/>
                              </w:rPr>
                            </w:pPr>
                            <w:r w:rsidRPr="004D7A03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2"/>
                                <w:szCs w:val="14"/>
                              </w:rPr>
                              <w:t>SPONSORZY</w:t>
                            </w:r>
                            <w:r w:rsidRPr="004D7A03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16"/>
                              </w:rPr>
                              <w:t>:</w:t>
                            </w:r>
                          </w:p>
                          <w:p w14:paraId="7ECDE7F3" w14:textId="07C99A51" w:rsidR="004409A8" w:rsidRDefault="004409A8"/>
                          <w:p w14:paraId="5C31DC75" w14:textId="672F9756" w:rsidR="00411B7A" w:rsidRDefault="00411B7A"/>
                          <w:p w14:paraId="27CDA139" w14:textId="16AEDF87" w:rsidR="00411B7A" w:rsidRDefault="00411B7A"/>
                          <w:p w14:paraId="4DC1ED06" w14:textId="23AED4C0" w:rsidR="00411B7A" w:rsidRDefault="00411B7A"/>
                          <w:p w14:paraId="05248DDD" w14:textId="66630F08" w:rsidR="00411B7A" w:rsidRDefault="00411B7A"/>
                          <w:p w14:paraId="01448525" w14:textId="3CB48ABF" w:rsidR="00411B7A" w:rsidRDefault="00411B7A"/>
                          <w:p w14:paraId="753BA4F7" w14:textId="0C348C66" w:rsidR="00411B7A" w:rsidRDefault="00411B7A"/>
                          <w:p w14:paraId="56FAD17C" w14:textId="6F43773B" w:rsidR="00411B7A" w:rsidRDefault="00411B7A"/>
                          <w:p w14:paraId="0A4215F0" w14:textId="24504346" w:rsidR="00411B7A" w:rsidRDefault="00411B7A"/>
                          <w:p w14:paraId="363198EA" w14:textId="27C42399" w:rsidR="00411B7A" w:rsidRDefault="00411B7A"/>
                          <w:p w14:paraId="2A966F36" w14:textId="68354128" w:rsidR="00411B7A" w:rsidRDefault="00411B7A"/>
                          <w:p w14:paraId="5E1193DD" w14:textId="63627A8C" w:rsidR="00411B7A" w:rsidRDefault="00411B7A"/>
                          <w:p w14:paraId="540430F6" w14:textId="6833CB39" w:rsidR="00411B7A" w:rsidRDefault="00411B7A"/>
                          <w:p w14:paraId="3FE4C170" w14:textId="45DDC0E0" w:rsidR="00411B7A" w:rsidRDefault="00411B7A"/>
                          <w:p w14:paraId="673D2D63" w14:textId="5E3CAAB1" w:rsidR="00411B7A" w:rsidRDefault="00411B7A"/>
                          <w:p w14:paraId="5CC614E3" w14:textId="7E5B755F" w:rsidR="00411B7A" w:rsidRDefault="00411B7A"/>
                          <w:p w14:paraId="70401D4C" w14:textId="66B0EF35" w:rsidR="00411B7A" w:rsidRDefault="00411B7A"/>
                          <w:p w14:paraId="2CD5B52C" w14:textId="5129668B" w:rsidR="00411B7A" w:rsidRDefault="00411B7A"/>
                          <w:p w14:paraId="57E4CC0A" w14:textId="6FCA1D1D" w:rsidR="00411B7A" w:rsidRDefault="00411B7A"/>
                          <w:p w14:paraId="35D925F1" w14:textId="6691707B" w:rsidR="00411B7A" w:rsidRDefault="00411B7A"/>
                          <w:p w14:paraId="74950808" w14:textId="77777777" w:rsidR="00411B7A" w:rsidRDefault="00411B7A"/>
                        </w:txbxContent>
                      </v:textbox>
                    </v:shape>
                  </w:pict>
                </mc:Fallback>
              </mc:AlternateContent>
            </w:r>
            <w:r w:rsidR="00E6699D" w:rsidRPr="00E6699D">
              <w:rPr>
                <w:rFonts w:ascii="Century Gothic" w:hAnsi="Century Gothic"/>
                <w:noProof/>
                <w:color w:val="FFFFFF" w:themeColor="background1"/>
                <w:sz w:val="36"/>
                <w:szCs w:val="16"/>
              </w:rPr>
              <w:t>SPONSORZY</w:t>
            </w:r>
            <w:r w:rsidR="00E6699D">
              <w:rPr>
                <w:rFonts w:ascii="Century Gothic" w:hAnsi="Century Gothic"/>
                <w:noProof/>
                <w:color w:val="FFFFFF" w:themeColor="background1"/>
                <w:sz w:val="40"/>
                <w:szCs w:val="18"/>
              </w:rPr>
              <w:t>:</w:t>
            </w:r>
          </w:p>
          <w:p w14:paraId="4B960E19" w14:textId="24791373" w:rsidR="009B7D40" w:rsidRDefault="009B7D40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7B0988A0" w14:textId="5FCD547D" w:rsidR="009B7D40" w:rsidRDefault="0005719B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  <w:r>
              <w:rPr>
                <w:rFonts w:ascii="Century Gothic" w:hAnsi="Century Gothic"/>
                <w:noProof/>
                <w:sz w:val="20"/>
                <w:szCs w:val="6"/>
              </w:rPr>
              <w:drawing>
                <wp:anchor distT="0" distB="0" distL="114300" distR="114300" simplePos="0" relativeHeight="251648000" behindDoc="0" locked="0" layoutInCell="1" allowOverlap="1" wp14:anchorId="648BD3AE" wp14:editId="094B7D89">
                  <wp:simplePos x="0" y="0"/>
                  <wp:positionH relativeFrom="column">
                    <wp:posOffset>86088</wp:posOffset>
                  </wp:positionH>
                  <wp:positionV relativeFrom="paragraph">
                    <wp:posOffset>149860</wp:posOffset>
                  </wp:positionV>
                  <wp:extent cx="910590" cy="366395"/>
                  <wp:effectExtent l="0" t="0" r="381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36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31C1675" w14:textId="68273887" w:rsidR="00816E47" w:rsidRDefault="009E0610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  <w:r>
              <w:rPr>
                <w:rFonts w:ascii="Century Gothic" w:hAnsi="Century Gothic"/>
                <w:noProof/>
                <w:sz w:val="20"/>
                <w:szCs w:val="6"/>
              </w:rPr>
              <w:drawing>
                <wp:anchor distT="0" distB="0" distL="114300" distR="114300" simplePos="0" relativeHeight="251644928" behindDoc="0" locked="0" layoutInCell="1" allowOverlap="1" wp14:anchorId="04D57FB1" wp14:editId="767430B8">
                  <wp:simplePos x="0" y="0"/>
                  <wp:positionH relativeFrom="column">
                    <wp:posOffset>1134473</wp:posOffset>
                  </wp:positionH>
                  <wp:positionV relativeFrom="paragraph">
                    <wp:posOffset>47625</wp:posOffset>
                  </wp:positionV>
                  <wp:extent cx="593090" cy="314960"/>
                  <wp:effectExtent l="0" t="0" r="0" b="8890"/>
                  <wp:wrapNone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Quire Sans" w:hAnsi="Quire Sans" w:cs="Quire Sans"/>
                <w:i/>
                <w:iCs/>
                <w:noProof/>
              </w:rPr>
              <w:drawing>
                <wp:anchor distT="0" distB="0" distL="114300" distR="114300" simplePos="0" relativeHeight="251672576" behindDoc="0" locked="0" layoutInCell="1" allowOverlap="1" wp14:anchorId="51009D3E" wp14:editId="43B092F2">
                  <wp:simplePos x="0" y="0"/>
                  <wp:positionH relativeFrom="column">
                    <wp:posOffset>1893298</wp:posOffset>
                  </wp:positionH>
                  <wp:positionV relativeFrom="paragraph">
                    <wp:posOffset>53975</wp:posOffset>
                  </wp:positionV>
                  <wp:extent cx="784860" cy="407670"/>
                  <wp:effectExtent l="0" t="0" r="0" b="0"/>
                  <wp:wrapThrough wrapText="bothSides">
                    <wp:wrapPolygon edited="0">
                      <wp:start x="0" y="0"/>
                      <wp:lineTo x="0" y="20187"/>
                      <wp:lineTo x="20971" y="20187"/>
                      <wp:lineTo x="20971" y="0"/>
                      <wp:lineTo x="0" y="0"/>
                    </wp:wrapPolygon>
                  </wp:wrapThrough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4620CF" w14:textId="4D72C530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05125C75" w14:textId="4065C874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1DDECA06" w14:textId="5322147A" w:rsidR="00816E47" w:rsidRDefault="00001C59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  <w:r>
              <w:rPr>
                <w:rFonts w:ascii="Century Gothic" w:hAnsi="Century Gothic"/>
                <w:noProof/>
                <w:sz w:val="20"/>
                <w:szCs w:val="6"/>
              </w:rPr>
              <w:drawing>
                <wp:anchor distT="0" distB="0" distL="114300" distR="114300" simplePos="0" relativeHeight="251669504" behindDoc="0" locked="0" layoutInCell="1" allowOverlap="1" wp14:anchorId="6675D36D" wp14:editId="72CB1856">
                  <wp:simplePos x="0" y="0"/>
                  <wp:positionH relativeFrom="column">
                    <wp:posOffset>1230671</wp:posOffset>
                  </wp:positionH>
                  <wp:positionV relativeFrom="paragraph">
                    <wp:posOffset>133903</wp:posOffset>
                  </wp:positionV>
                  <wp:extent cx="387581" cy="646794"/>
                  <wp:effectExtent l="0" t="0" r="0" b="1270"/>
                  <wp:wrapNone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45" cy="65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3F7229" w14:textId="7D27E212" w:rsidR="00816E47" w:rsidRDefault="001F5D6B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64A03352" wp14:editId="5ABB039F">
                  <wp:simplePos x="0" y="0"/>
                  <wp:positionH relativeFrom="column">
                    <wp:posOffset>81714</wp:posOffset>
                  </wp:positionH>
                  <wp:positionV relativeFrom="paragraph">
                    <wp:posOffset>136525</wp:posOffset>
                  </wp:positionV>
                  <wp:extent cx="960120" cy="320040"/>
                  <wp:effectExtent l="0" t="0" r="0" b="3810"/>
                  <wp:wrapNone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5122">
              <w:rPr>
                <w:rFonts w:ascii="Century Gothic" w:hAnsi="Century Gothic"/>
                <w:noProof/>
                <w:sz w:val="20"/>
                <w:szCs w:val="6"/>
              </w:rPr>
              <w:drawing>
                <wp:anchor distT="0" distB="0" distL="114300" distR="114300" simplePos="0" relativeHeight="251668480" behindDoc="0" locked="0" layoutInCell="1" allowOverlap="1" wp14:anchorId="247D3760" wp14:editId="4842AD27">
                  <wp:simplePos x="0" y="0"/>
                  <wp:positionH relativeFrom="column">
                    <wp:posOffset>1977571</wp:posOffset>
                  </wp:positionH>
                  <wp:positionV relativeFrom="paragraph">
                    <wp:posOffset>150041</wp:posOffset>
                  </wp:positionV>
                  <wp:extent cx="594360" cy="255270"/>
                  <wp:effectExtent l="0" t="0" r="0" b="0"/>
                  <wp:wrapNone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2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748" cy="25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9C2113" w14:textId="54348039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1BF4DA7B" w14:textId="281895CC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755CDB02" w14:textId="464754E9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7F9C59F3" w14:textId="33DB14C0" w:rsidR="00816E47" w:rsidRDefault="00B9114E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7167BA6" wp14:editId="6FD891F7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138158</wp:posOffset>
                  </wp:positionV>
                  <wp:extent cx="938784" cy="381000"/>
                  <wp:effectExtent l="0" t="0" r="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EA2A06" w14:textId="2A06290F" w:rsidR="00816E47" w:rsidRDefault="00B9114E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493BB41" wp14:editId="03776F7C">
                  <wp:simplePos x="0" y="0"/>
                  <wp:positionH relativeFrom="column">
                    <wp:posOffset>1231900</wp:posOffset>
                  </wp:positionH>
                  <wp:positionV relativeFrom="paragraph">
                    <wp:posOffset>103233</wp:posOffset>
                  </wp:positionV>
                  <wp:extent cx="1411200" cy="190800"/>
                  <wp:effectExtent l="0" t="0" r="0" b="0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00" cy="1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D076460" w14:textId="19A14830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1B0C68DA" w14:textId="63311822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3779BF5C" w14:textId="3502E0A0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583159CA" w14:textId="15B00154" w:rsidR="00816E47" w:rsidRDefault="00443AAA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AEA760D" wp14:editId="44C389CC">
                  <wp:simplePos x="0" y="0"/>
                  <wp:positionH relativeFrom="column">
                    <wp:posOffset>1986643</wp:posOffset>
                  </wp:positionH>
                  <wp:positionV relativeFrom="paragraph">
                    <wp:posOffset>90805</wp:posOffset>
                  </wp:positionV>
                  <wp:extent cx="615878" cy="174171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78" cy="174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0"/>
                <w:szCs w:val="6"/>
              </w:rPr>
              <w:drawing>
                <wp:anchor distT="0" distB="0" distL="114300" distR="114300" simplePos="0" relativeHeight="251652096" behindDoc="0" locked="0" layoutInCell="1" allowOverlap="1" wp14:anchorId="08407623" wp14:editId="1C2FA74B">
                  <wp:simplePos x="0" y="0"/>
                  <wp:positionH relativeFrom="column">
                    <wp:posOffset>1095647</wp:posOffset>
                  </wp:positionH>
                  <wp:positionV relativeFrom="paragraph">
                    <wp:posOffset>62230</wp:posOffset>
                  </wp:positionV>
                  <wp:extent cx="713105" cy="236855"/>
                  <wp:effectExtent l="0" t="0" r="0" b="0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23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114E">
              <w:rPr>
                <w:rFonts w:ascii="Century Gothic" w:hAnsi="Century Gothic"/>
                <w:noProof/>
                <w:sz w:val="20"/>
                <w:szCs w:val="6"/>
              </w:rPr>
              <w:drawing>
                <wp:anchor distT="0" distB="0" distL="114300" distR="114300" simplePos="0" relativeHeight="251651072" behindDoc="0" locked="0" layoutInCell="1" allowOverlap="1" wp14:anchorId="36BFF248" wp14:editId="7DD60A46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73025</wp:posOffset>
                  </wp:positionV>
                  <wp:extent cx="725170" cy="23241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577A2B" w14:textId="241324AF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0FD1D244" w14:textId="3D63ED5E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5B20FF94" w14:textId="2C7A164B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561DF671" w14:textId="1C1D6B1A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2958AD88" w14:textId="620DCFB7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65D64B79" w14:textId="06838FB3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2EB5F120" w14:textId="4A5A4E7B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5E7F08E2" w14:textId="69EFF008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5EDB9C7F" w14:textId="00C4AD6F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31704560" w14:textId="26578E91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2982EB67" w14:textId="0B439A83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37F62642" w14:textId="216D6504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5530B538" w14:textId="7A6A6B54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772E4C7C" w14:textId="15AF5133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5700CF53" w14:textId="18023F6A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11CCDE7C" w14:textId="6B06F554" w:rsidR="00816E47" w:rsidRDefault="00816E4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04FE8F7B" w14:textId="77777777" w:rsidR="00FA0537" w:rsidRDefault="00FA0537" w:rsidP="009B7D40">
            <w:pPr>
              <w:pStyle w:val="Nagwek1biay"/>
              <w:rPr>
                <w:rFonts w:ascii="Century Gothic" w:hAnsi="Century Gothic"/>
                <w:noProof/>
                <w:sz w:val="20"/>
                <w:szCs w:val="6"/>
              </w:rPr>
            </w:pPr>
          </w:p>
          <w:p w14:paraId="6C6772C5" w14:textId="0455AFD7" w:rsidR="009B7D40" w:rsidRPr="00FA0537" w:rsidRDefault="009B7D40" w:rsidP="009B7D40">
            <w:pPr>
              <w:pStyle w:val="Nagwek1biay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A0537">
              <w:rPr>
                <w:rFonts w:ascii="Century Gothic" w:hAnsi="Century Gothic"/>
                <w:noProof/>
                <w:sz w:val="24"/>
                <w:szCs w:val="24"/>
              </w:rPr>
              <w:t>Patronat medialny:</w:t>
            </w:r>
            <w:r w:rsidRPr="00FA0537">
              <w:rPr>
                <w:noProof/>
                <w:sz w:val="24"/>
                <w:szCs w:val="24"/>
                <w:lang w:bidi="pl-PL"/>
              </w:rPr>
              <w:t xml:space="preserve"> </w:t>
            </w:r>
          </w:p>
          <w:p w14:paraId="2573AFAA" w14:textId="06A5F1E7" w:rsidR="00816E47" w:rsidRPr="00614098" w:rsidRDefault="00816E47" w:rsidP="009B7D40">
            <w:pPr>
              <w:rPr>
                <w:noProof/>
                <w:sz w:val="20"/>
                <w:szCs w:val="6"/>
              </w:rPr>
            </w:pPr>
          </w:p>
          <w:p w14:paraId="1B64A602" w14:textId="03087301" w:rsidR="009B7D40" w:rsidRPr="00816E47" w:rsidRDefault="009B7D40" w:rsidP="00816E47">
            <w:pPr>
              <w:rPr>
                <w:noProof/>
                <w:sz w:val="20"/>
                <w:szCs w:val="6"/>
              </w:rPr>
            </w:pPr>
            <w:r>
              <w:rPr>
                <w:noProof/>
                <w:sz w:val="20"/>
                <w:szCs w:val="6"/>
              </w:rPr>
              <w:t>www.</w:t>
            </w:r>
            <w:r w:rsidRPr="00816E47">
              <w:rPr>
                <w:noProof/>
                <w:sz w:val="24"/>
                <w:szCs w:val="10"/>
              </w:rPr>
              <w:t>pustyniabledowska</w:t>
            </w:r>
            <w:r>
              <w:rPr>
                <w:noProof/>
                <w:sz w:val="20"/>
                <w:szCs w:val="6"/>
              </w:rPr>
              <w:t>.pl</w:t>
            </w:r>
          </w:p>
        </w:tc>
        <w:tc>
          <w:tcPr>
            <w:tcW w:w="567" w:type="dxa"/>
          </w:tcPr>
          <w:p w14:paraId="7F416B0C" w14:textId="18855272" w:rsidR="009B7D40" w:rsidRPr="00040682" w:rsidRDefault="009B7D40" w:rsidP="00CE5479">
            <w:pPr>
              <w:rPr>
                <w:noProof/>
              </w:rPr>
            </w:pPr>
            <w:r w:rsidRPr="00C25071">
              <w:rPr>
                <w:noProof/>
                <w:sz w:val="20"/>
                <w:szCs w:val="6"/>
              </w:rPr>
              <w:drawing>
                <wp:anchor distT="0" distB="0" distL="114300" distR="114300" simplePos="0" relativeHeight="251661312" behindDoc="1" locked="0" layoutInCell="1" allowOverlap="1" wp14:anchorId="5DDFE1F7" wp14:editId="666A18C4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2160270</wp:posOffset>
                  </wp:positionV>
                  <wp:extent cx="3778885" cy="4878070"/>
                  <wp:effectExtent l="19050" t="19050" r="12065" b="17780"/>
                  <wp:wrapNone/>
                  <wp:docPr id="53" name="Obraz — symbol zastępczy 20" descr="spód butów, gdy biegną w da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10D2D5-43C6-45EE-ACF3-6AF155E01F9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Obraz — symbol zastępczy 20" descr="spód butów, gdy biegną w dal">
                            <a:extLst>
                              <a:ext uri="{FF2B5EF4-FFF2-40B4-BE49-F238E27FC236}">
                                <a16:creationId xmlns:a16="http://schemas.microsoft.com/office/drawing/2014/main" id="{B510D2D5-43C6-45EE-ACF3-6AF155E01F9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35" cstate="email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96" r="236" b="52"/>
                          <a:stretch/>
                        </pic:blipFill>
                        <pic:spPr bwMode="auto">
                          <a:xfrm>
                            <a:off x="0" y="0"/>
                            <a:ext cx="3778885" cy="48780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212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BB4A0C7" w14:textId="2CCED77C" w:rsidR="009B7D40" w:rsidRPr="00040682" w:rsidRDefault="009B7D40" w:rsidP="00CE5479">
            <w:pPr>
              <w:rPr>
                <w:noProof/>
              </w:rPr>
            </w:pPr>
          </w:p>
        </w:tc>
        <w:tc>
          <w:tcPr>
            <w:tcW w:w="4395" w:type="dxa"/>
          </w:tcPr>
          <w:p w14:paraId="158E8FE3" w14:textId="24D9A3B8" w:rsidR="009B7D40" w:rsidRPr="00622266" w:rsidRDefault="009B7D40" w:rsidP="00A512C9">
            <w:pPr>
              <w:pStyle w:val="Nagwek1"/>
              <w:rPr>
                <w:noProof/>
                <w:sz w:val="56"/>
                <w:szCs w:val="28"/>
              </w:rPr>
            </w:pPr>
            <w:r w:rsidRPr="00622266">
              <w:rPr>
                <w:noProof/>
                <w:sz w:val="56"/>
                <w:szCs w:val="28"/>
              </w:rPr>
              <w:t>XXVI</w:t>
            </w:r>
            <w:r w:rsidR="00DA5122">
              <w:rPr>
                <w:noProof/>
                <w:sz w:val="56"/>
                <w:szCs w:val="28"/>
              </w:rPr>
              <w:t>I</w:t>
            </w:r>
            <w:r w:rsidRPr="00622266">
              <w:rPr>
                <w:noProof/>
                <w:sz w:val="56"/>
                <w:szCs w:val="28"/>
              </w:rPr>
              <w:t xml:space="preserve"> </w:t>
            </w:r>
          </w:p>
          <w:p w14:paraId="480B4EC4" w14:textId="60210C41" w:rsidR="009B7D40" w:rsidRPr="00622266" w:rsidRDefault="009B7D40" w:rsidP="00A512C9">
            <w:pPr>
              <w:pStyle w:val="Nagwek1"/>
              <w:rPr>
                <w:noProof/>
                <w:sz w:val="44"/>
                <w:szCs w:val="20"/>
              </w:rPr>
            </w:pPr>
            <w:r w:rsidRPr="00622266">
              <w:rPr>
                <w:noProof/>
                <w:sz w:val="48"/>
                <w:szCs w:val="48"/>
              </w:rPr>
              <w:t>MIĘDZYNARODOWY</w:t>
            </w:r>
            <w:r w:rsidRPr="00622266">
              <w:rPr>
                <w:noProof/>
                <w:sz w:val="44"/>
                <w:szCs w:val="20"/>
              </w:rPr>
              <w:t xml:space="preserve"> </w:t>
            </w:r>
          </w:p>
          <w:p w14:paraId="2126B00A" w14:textId="1932AC5E" w:rsidR="009B7D40" w:rsidRPr="00622266" w:rsidRDefault="009B7D40" w:rsidP="00A512C9">
            <w:pPr>
              <w:pStyle w:val="Nagwek1"/>
              <w:rPr>
                <w:noProof/>
                <w:sz w:val="40"/>
                <w:szCs w:val="18"/>
              </w:rPr>
            </w:pPr>
            <w:r w:rsidRPr="00622266">
              <w:rPr>
                <w:noProof/>
                <w:sz w:val="48"/>
                <w:szCs w:val="22"/>
              </w:rPr>
              <w:t xml:space="preserve">BIEG ULICZNY </w:t>
            </w:r>
          </w:p>
          <w:p w14:paraId="2B8897AF" w14:textId="7D362497" w:rsidR="009B7D40" w:rsidRPr="007D6C49" w:rsidRDefault="009B7D40" w:rsidP="00A512C9">
            <w:pPr>
              <w:pStyle w:val="Nagwek1"/>
              <w:rPr>
                <w:rFonts w:asciiTheme="minorHAnsi" w:hAnsiTheme="minorHAnsi"/>
                <w:noProof/>
                <w:sz w:val="56"/>
              </w:rPr>
            </w:pPr>
            <w:r w:rsidRPr="007D6C49">
              <w:rPr>
                <w:rFonts w:asciiTheme="minorHAnsi" w:hAnsiTheme="minorHAnsi"/>
                <w:noProof/>
                <w:sz w:val="24"/>
                <w:szCs w:val="24"/>
              </w:rPr>
              <w:t>„Szlakiem Walk Legionistów”</w:t>
            </w:r>
          </w:p>
          <w:p w14:paraId="322FE08D" w14:textId="4795C785" w:rsidR="009B7D40" w:rsidRPr="00040682" w:rsidRDefault="009B7D40" w:rsidP="00A512C9">
            <w:pPr>
              <w:rPr>
                <w:noProof/>
              </w:rPr>
            </w:pPr>
          </w:p>
          <w:p w14:paraId="71C6621A" w14:textId="0EB0CB25" w:rsidR="009B7D40" w:rsidRPr="007D6C49" w:rsidRDefault="009B7D40" w:rsidP="00A512C9">
            <w:pPr>
              <w:pStyle w:val="Nagwek2"/>
              <w:rPr>
                <w:rFonts w:ascii="Quire Sans" w:hAnsi="Quire Sans" w:cs="Quire Sans"/>
                <w:i/>
                <w:iCs/>
                <w:noProof/>
              </w:rPr>
            </w:pPr>
            <w:r w:rsidRPr="007D6C49">
              <w:rPr>
                <w:rFonts w:ascii="Quire Sans" w:hAnsi="Quire Sans" w:cs="Quire Sans"/>
                <w:i/>
                <w:iCs/>
                <w:noProof/>
              </w:rPr>
              <w:t>VI</w:t>
            </w:r>
            <w:r w:rsidR="00DA5122">
              <w:rPr>
                <w:rFonts w:ascii="Quire Sans" w:hAnsi="Quire Sans" w:cs="Quire Sans"/>
                <w:i/>
                <w:iCs/>
                <w:noProof/>
              </w:rPr>
              <w:t>I</w:t>
            </w:r>
            <w:r w:rsidRPr="007D6C49">
              <w:rPr>
                <w:rFonts w:ascii="Quire Sans" w:hAnsi="Quire Sans" w:cs="Quire Sans"/>
                <w:i/>
                <w:iCs/>
                <w:noProof/>
              </w:rPr>
              <w:t>I Zawody Nordic Walking</w:t>
            </w:r>
          </w:p>
          <w:p w14:paraId="62AE7A53" w14:textId="0091F50E" w:rsidR="009B7D40" w:rsidRPr="00C25071" w:rsidRDefault="009B7D40" w:rsidP="00A512C9">
            <w:pPr>
              <w:rPr>
                <w:noProof/>
              </w:rPr>
            </w:pPr>
          </w:p>
          <w:p w14:paraId="58E11AA1" w14:textId="32485C0E" w:rsidR="009B7D40" w:rsidRPr="009C316C" w:rsidRDefault="009B7D40" w:rsidP="00A512C9">
            <w:pPr>
              <w:rPr>
                <w:b/>
                <w:bCs/>
                <w:noProof/>
                <w:color w:val="FFFFFF" w:themeColor="background1"/>
                <w:sz w:val="44"/>
                <w:szCs w:val="56"/>
              </w:rPr>
            </w:pPr>
            <w:r w:rsidRPr="009C316C">
              <w:rPr>
                <w:b/>
                <w:bCs/>
                <w:noProof/>
                <w:color w:val="FFFFFF" w:themeColor="background1"/>
                <w:sz w:val="44"/>
                <w:szCs w:val="56"/>
              </w:rPr>
              <w:t>11 listopada 202</w:t>
            </w:r>
            <w:r w:rsidR="00DA5122" w:rsidRPr="009C316C">
              <w:rPr>
                <w:b/>
                <w:bCs/>
                <w:noProof/>
                <w:color w:val="FFFFFF" w:themeColor="background1"/>
                <w:sz w:val="44"/>
                <w:szCs w:val="56"/>
              </w:rPr>
              <w:t>2</w:t>
            </w:r>
          </w:p>
          <w:p w14:paraId="22E67EC8" w14:textId="66557622" w:rsidR="009B7D40" w:rsidRDefault="009B7D40" w:rsidP="00A512C9">
            <w:pPr>
              <w:rPr>
                <w:b/>
                <w:bCs/>
                <w:noProof/>
                <w:color w:val="auto"/>
                <w:sz w:val="44"/>
                <w:szCs w:val="56"/>
              </w:rPr>
            </w:pPr>
          </w:p>
          <w:p w14:paraId="26372F50" w14:textId="415139DF" w:rsidR="009B7D40" w:rsidRPr="00B676C2" w:rsidRDefault="009B7D40" w:rsidP="00A512C9">
            <w:pPr>
              <w:rPr>
                <w:b/>
                <w:bCs/>
                <w:noProof/>
                <w:color w:val="auto"/>
                <w:sz w:val="48"/>
                <w:szCs w:val="72"/>
              </w:rPr>
            </w:pPr>
          </w:p>
          <w:p w14:paraId="4F436B99" w14:textId="74D7853D" w:rsidR="009B7D40" w:rsidRPr="00443AAA" w:rsidRDefault="009B7D40" w:rsidP="00A512C9">
            <w:pPr>
              <w:rPr>
                <w:b/>
                <w:bCs/>
                <w:noProof/>
                <w:color w:val="auto"/>
                <w:sz w:val="52"/>
                <w:szCs w:val="96"/>
              </w:rPr>
            </w:pPr>
            <w:r w:rsidRPr="00443AAA">
              <w:rPr>
                <w:b/>
                <w:bCs/>
                <w:noProof/>
                <w:color w:val="auto"/>
                <w:sz w:val="52"/>
                <w:szCs w:val="96"/>
              </w:rPr>
              <w:t>R</w:t>
            </w:r>
          </w:p>
          <w:p w14:paraId="1CD3B793" w14:textId="0F953DF7" w:rsidR="009B7D40" w:rsidRPr="00443AAA" w:rsidRDefault="009B7D40" w:rsidP="00A512C9">
            <w:pPr>
              <w:rPr>
                <w:b/>
                <w:bCs/>
                <w:noProof/>
                <w:color w:val="auto"/>
                <w:sz w:val="52"/>
                <w:szCs w:val="96"/>
              </w:rPr>
            </w:pPr>
            <w:r w:rsidRPr="00443AAA">
              <w:rPr>
                <w:b/>
                <w:bCs/>
                <w:noProof/>
                <w:color w:val="auto"/>
                <w:sz w:val="52"/>
                <w:szCs w:val="96"/>
              </w:rPr>
              <w:t>E</w:t>
            </w:r>
          </w:p>
          <w:p w14:paraId="18CEDE20" w14:textId="76A42EFD" w:rsidR="009B7D40" w:rsidRPr="00443AAA" w:rsidRDefault="009B7D40" w:rsidP="00A512C9">
            <w:pPr>
              <w:rPr>
                <w:b/>
                <w:bCs/>
                <w:noProof/>
                <w:color w:val="auto"/>
                <w:sz w:val="52"/>
                <w:szCs w:val="96"/>
              </w:rPr>
            </w:pPr>
            <w:r w:rsidRPr="00443AAA">
              <w:rPr>
                <w:b/>
                <w:bCs/>
                <w:noProof/>
                <w:color w:val="auto"/>
                <w:sz w:val="52"/>
                <w:szCs w:val="96"/>
              </w:rPr>
              <w:t>G</w:t>
            </w:r>
          </w:p>
          <w:p w14:paraId="6418DFC2" w14:textId="69D4BEF8" w:rsidR="009B7D40" w:rsidRPr="00443AAA" w:rsidRDefault="009B7D40" w:rsidP="00A512C9">
            <w:pPr>
              <w:rPr>
                <w:b/>
                <w:bCs/>
                <w:noProof/>
                <w:color w:val="auto"/>
                <w:sz w:val="52"/>
                <w:szCs w:val="96"/>
              </w:rPr>
            </w:pPr>
            <w:r w:rsidRPr="00443AAA">
              <w:rPr>
                <w:b/>
                <w:bCs/>
                <w:noProof/>
                <w:color w:val="auto"/>
                <w:sz w:val="52"/>
                <w:szCs w:val="96"/>
              </w:rPr>
              <w:t>U</w:t>
            </w:r>
          </w:p>
          <w:p w14:paraId="0937D493" w14:textId="64FAC285" w:rsidR="009B7D40" w:rsidRPr="00443AAA" w:rsidRDefault="009B7D40" w:rsidP="00A512C9">
            <w:pPr>
              <w:rPr>
                <w:b/>
                <w:bCs/>
                <w:noProof/>
                <w:color w:val="auto"/>
                <w:sz w:val="52"/>
                <w:szCs w:val="96"/>
              </w:rPr>
            </w:pPr>
            <w:r w:rsidRPr="00443AAA">
              <w:rPr>
                <w:b/>
                <w:bCs/>
                <w:noProof/>
                <w:color w:val="auto"/>
                <w:sz w:val="52"/>
                <w:szCs w:val="96"/>
              </w:rPr>
              <w:t>L</w:t>
            </w:r>
          </w:p>
          <w:p w14:paraId="3D6B7ECD" w14:textId="6B5A3135" w:rsidR="009B7D40" w:rsidRPr="00443AAA" w:rsidRDefault="009B7D40" w:rsidP="00A512C9">
            <w:pPr>
              <w:rPr>
                <w:b/>
                <w:bCs/>
                <w:noProof/>
                <w:color w:val="auto"/>
                <w:sz w:val="52"/>
                <w:szCs w:val="96"/>
              </w:rPr>
            </w:pPr>
            <w:r w:rsidRPr="00443AAA">
              <w:rPr>
                <w:b/>
                <w:bCs/>
                <w:noProof/>
                <w:color w:val="auto"/>
                <w:sz w:val="52"/>
                <w:szCs w:val="96"/>
              </w:rPr>
              <w:t>A</w:t>
            </w:r>
          </w:p>
          <w:p w14:paraId="07B475DF" w14:textId="1E8B82AD" w:rsidR="009B7D40" w:rsidRPr="00443AAA" w:rsidRDefault="009B7D40" w:rsidP="00A512C9">
            <w:pPr>
              <w:rPr>
                <w:b/>
                <w:bCs/>
                <w:noProof/>
                <w:color w:val="auto"/>
                <w:sz w:val="52"/>
                <w:szCs w:val="96"/>
              </w:rPr>
            </w:pPr>
            <w:r w:rsidRPr="00443AAA">
              <w:rPr>
                <w:b/>
                <w:bCs/>
                <w:noProof/>
                <w:color w:val="auto"/>
                <w:sz w:val="52"/>
                <w:szCs w:val="96"/>
              </w:rPr>
              <w:t>M</w:t>
            </w:r>
          </w:p>
          <w:p w14:paraId="62D8CD70" w14:textId="7F7E46BC" w:rsidR="009B7D40" w:rsidRPr="00443AAA" w:rsidRDefault="009B7D40" w:rsidP="00A512C9">
            <w:pPr>
              <w:rPr>
                <w:b/>
                <w:bCs/>
                <w:noProof/>
                <w:color w:val="auto"/>
                <w:sz w:val="52"/>
                <w:szCs w:val="96"/>
              </w:rPr>
            </w:pPr>
            <w:r w:rsidRPr="00443AAA">
              <w:rPr>
                <w:b/>
                <w:bCs/>
                <w:noProof/>
                <w:color w:val="auto"/>
                <w:sz w:val="52"/>
                <w:szCs w:val="96"/>
              </w:rPr>
              <w:t>I</w:t>
            </w:r>
          </w:p>
          <w:p w14:paraId="074A6C95" w14:textId="1BEA5835" w:rsidR="009B7D40" w:rsidRPr="00443AAA" w:rsidRDefault="009B7D40" w:rsidP="00A512C9">
            <w:pPr>
              <w:rPr>
                <w:b/>
                <w:bCs/>
                <w:noProof/>
                <w:color w:val="auto"/>
                <w:sz w:val="52"/>
                <w:szCs w:val="96"/>
              </w:rPr>
            </w:pPr>
            <w:r w:rsidRPr="00443AAA">
              <w:rPr>
                <w:b/>
                <w:bCs/>
                <w:noProof/>
                <w:color w:val="auto"/>
                <w:sz w:val="52"/>
                <w:szCs w:val="96"/>
              </w:rPr>
              <w:t>N</w:t>
            </w:r>
          </w:p>
          <w:p w14:paraId="449FB6B7" w14:textId="486CA03D" w:rsidR="009B7D40" w:rsidRPr="00B676C2" w:rsidRDefault="009B7D40" w:rsidP="00A512C9">
            <w:pPr>
              <w:rPr>
                <w:b/>
                <w:bCs/>
                <w:noProof/>
                <w:color w:val="auto"/>
                <w:sz w:val="28"/>
                <w:szCs w:val="40"/>
              </w:rPr>
            </w:pPr>
          </w:p>
          <w:p w14:paraId="5A97BE28" w14:textId="52399BCA" w:rsidR="009B7D40" w:rsidRPr="00C25071" w:rsidRDefault="009B7D40" w:rsidP="00A512C9">
            <w:pPr>
              <w:rPr>
                <w:b/>
                <w:bCs/>
                <w:noProof/>
              </w:rPr>
            </w:pPr>
          </w:p>
        </w:tc>
      </w:tr>
    </w:tbl>
    <w:p w14:paraId="79F8144E" w14:textId="77777777" w:rsidR="00F968C1" w:rsidRDefault="00F968C1" w:rsidP="00F7352D">
      <w:pPr>
        <w:pStyle w:val="Kotwicagraficzna"/>
        <w:jc w:val="center"/>
        <w:rPr>
          <w:noProof/>
        </w:rPr>
      </w:pPr>
    </w:p>
    <w:p w14:paraId="7091E8CF" w14:textId="77777777" w:rsidR="00F7352D" w:rsidRDefault="00F7352D" w:rsidP="008B712C">
      <w:pPr>
        <w:pStyle w:val="Kotwicagraficzna"/>
        <w:rPr>
          <w:noProof/>
        </w:rPr>
      </w:pPr>
    </w:p>
    <w:p w14:paraId="61C59BA0" w14:textId="289D4C21" w:rsidR="00F7352D" w:rsidRPr="00C25071" w:rsidRDefault="00F7352D" w:rsidP="008B712C">
      <w:pPr>
        <w:pStyle w:val="Kotwicagraficzna"/>
        <w:rPr>
          <w:noProof/>
        </w:rPr>
        <w:sectPr w:rsidR="00F7352D" w:rsidRPr="00C25071" w:rsidSect="00F7352D">
          <w:pgSz w:w="16838" w:h="11906" w:orient="landscape" w:code="9"/>
          <w:pgMar w:top="720" w:right="1225" w:bottom="284" w:left="1225" w:header="709" w:footer="170" w:gutter="0"/>
          <w:cols w:space="708"/>
          <w:docGrid w:linePitch="360"/>
        </w:sectPr>
      </w:pPr>
    </w:p>
    <w:tbl>
      <w:tblPr>
        <w:tblW w:w="15877" w:type="dxa"/>
        <w:tblInd w:w="-714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37"/>
        <w:gridCol w:w="567"/>
        <w:gridCol w:w="567"/>
        <w:gridCol w:w="4819"/>
        <w:gridCol w:w="425"/>
        <w:gridCol w:w="568"/>
        <w:gridCol w:w="4394"/>
      </w:tblGrid>
      <w:tr w:rsidR="00622266" w:rsidRPr="00EF29D7" w14:paraId="1D67C3A1" w14:textId="77777777" w:rsidTr="00F25714">
        <w:trPr>
          <w:trHeight w:val="10198"/>
        </w:trPr>
        <w:tc>
          <w:tcPr>
            <w:tcW w:w="4537" w:type="dxa"/>
          </w:tcPr>
          <w:p w14:paraId="591BA63E" w14:textId="58C34929" w:rsidR="00B12CFE" w:rsidRPr="006D5C01" w:rsidRDefault="006D5C01" w:rsidP="002F6BBE">
            <w:pPr>
              <w:pStyle w:val="msoaccenttext2"/>
              <w:widowControl w:val="0"/>
              <w:rPr>
                <w:rFonts w:ascii="Trebuchet MS" w:hAnsi="Trebuchet MS"/>
                <w:b/>
                <w:bCs/>
                <w:color w:val="auto"/>
                <w:sz w:val="36"/>
                <w:szCs w:val="36"/>
              </w:rPr>
            </w:pPr>
            <w:r w:rsidRPr="00381271">
              <w:rPr>
                <w:noProof/>
                <w:color w:val="FFFFFF" w:themeColor="background1"/>
                <w:lang w:bidi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6732358" wp14:editId="2A2A7266">
                      <wp:simplePos x="0" y="0"/>
                      <wp:positionH relativeFrom="page">
                        <wp:posOffset>-347134</wp:posOffset>
                      </wp:positionH>
                      <wp:positionV relativeFrom="page">
                        <wp:posOffset>-484928</wp:posOffset>
                      </wp:positionV>
                      <wp:extent cx="7281333" cy="11878310"/>
                      <wp:effectExtent l="0" t="0" r="0" b="8890"/>
                      <wp:wrapNone/>
                      <wp:docPr id="27" name="Prostokąt 2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81333" cy="11878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2121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5761C" id="Prostokąt 27" o:spid="_x0000_s1026" alt="&quot;&quot;" style="position:absolute;margin-left:-27.35pt;margin-top:-38.2pt;width:573.35pt;height:93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" fillcolor="#ff2121" stroked="f" strokeweight="2pt">
                      <v:stroke miterlimit="4"/>
                      <v:textbox inset="3pt,3pt,3pt,3pt"/>
                      <w10:wrap anchorx="page" anchory="page"/>
                    </v:rect>
                  </w:pict>
                </mc:Fallback>
              </mc:AlternateContent>
            </w:r>
            <w:r w:rsidR="00B12CFE" w:rsidRPr="006D5C01">
              <w:rPr>
                <w:rFonts w:ascii="Trebuchet MS" w:hAnsi="Trebuchet MS"/>
                <w:b/>
                <w:bCs/>
                <w:color w:val="auto"/>
                <w:sz w:val="36"/>
                <w:szCs w:val="36"/>
              </w:rPr>
              <w:t>REGULAMIN</w:t>
            </w:r>
          </w:p>
          <w:p w14:paraId="7970931F" w14:textId="77777777" w:rsidR="00B12CFE" w:rsidRPr="00B12CFE" w:rsidRDefault="00B12CFE" w:rsidP="002F6BBE">
            <w:pPr>
              <w:pStyle w:val="msoaccenttext2"/>
              <w:widowControl w:val="0"/>
              <w:rPr>
                <w:rFonts w:ascii="Trebuchet MS" w:hAnsi="Trebuchet MS"/>
                <w:b/>
                <w:bCs/>
                <w:color w:val="auto"/>
              </w:rPr>
            </w:pPr>
          </w:p>
          <w:p w14:paraId="1EC51CE6" w14:textId="2A4FF6FE" w:rsidR="002F6BBE" w:rsidRPr="00381271" w:rsidRDefault="002F6BBE" w:rsidP="002F6BBE">
            <w:pPr>
              <w:pStyle w:val="msoaccenttext2"/>
              <w:widowControl w:val="0"/>
              <w:rPr>
                <w:rFonts w:ascii="Trebuchet MS" w:hAnsi="Trebuchet MS"/>
                <w:b/>
                <w:bCs/>
                <w:color w:val="FFFFFF" w:themeColor="background1"/>
                <w:sz w:val="20"/>
                <w:szCs w:val="20"/>
              </w:rPr>
            </w:pPr>
            <w:r w:rsidRPr="00F7240A">
              <w:rPr>
                <w:rFonts w:ascii="Trebuchet MS" w:hAnsi="Trebuchet MS"/>
                <w:b/>
                <w:bCs/>
                <w:color w:val="FFFFFF" w:themeColor="background1"/>
                <w:sz w:val="20"/>
                <w:szCs w:val="20"/>
              </w:rPr>
              <w:t>I.</w:t>
            </w:r>
            <w:r w:rsidRPr="00381271">
              <w:rPr>
                <w:rFonts w:ascii="Trebuchet MS" w:hAnsi="Trebuchet MS"/>
                <w:b/>
                <w:bCs/>
                <w:color w:val="FFFFFF" w:themeColor="background1"/>
                <w:sz w:val="20"/>
                <w:szCs w:val="20"/>
              </w:rPr>
              <w:t xml:space="preserve"> CEL</w:t>
            </w:r>
          </w:p>
          <w:p w14:paraId="0AF25B01" w14:textId="74C55ECB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 </w:t>
            </w:r>
          </w:p>
          <w:p w14:paraId="0E99F8BA" w14:textId="1C36DFEB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- Uczczenie 10</w:t>
            </w:r>
            <w:r w:rsidR="006131B4">
              <w:rPr>
                <w:rFonts w:ascii="Trebuchet MS" w:hAnsi="Trebuchet MS"/>
                <w:color w:val="auto"/>
              </w:rPr>
              <w:t>4</w:t>
            </w:r>
            <w:r w:rsidRPr="00B12CFE">
              <w:rPr>
                <w:rFonts w:ascii="Trebuchet MS" w:hAnsi="Trebuchet MS"/>
                <w:color w:val="auto"/>
              </w:rPr>
              <w:t xml:space="preserve"> Rocznicy Odzyskania Niepodległości,</w:t>
            </w:r>
          </w:p>
          <w:p w14:paraId="43E7B65C" w14:textId="2342ECEB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- Uczczenie 10</w:t>
            </w:r>
            <w:r w:rsidR="006131B4">
              <w:rPr>
                <w:rFonts w:ascii="Trebuchet MS" w:hAnsi="Trebuchet MS"/>
                <w:color w:val="auto"/>
              </w:rPr>
              <w:t>8</w:t>
            </w:r>
            <w:r w:rsidRPr="00B12CFE">
              <w:rPr>
                <w:rFonts w:ascii="Trebuchet MS" w:hAnsi="Trebuchet MS"/>
                <w:color w:val="auto"/>
              </w:rPr>
              <w:t xml:space="preserve"> Rocznicy Walk Legionistów pod </w:t>
            </w:r>
            <w:r w:rsidR="008A2D3E">
              <w:rPr>
                <w:rFonts w:ascii="Trebuchet MS" w:hAnsi="Trebuchet MS"/>
                <w:color w:val="auto"/>
              </w:rPr>
              <w:br/>
              <w:t xml:space="preserve">  </w:t>
            </w:r>
            <w:r w:rsidRPr="00B12CFE">
              <w:rPr>
                <w:rFonts w:ascii="Trebuchet MS" w:hAnsi="Trebuchet MS"/>
                <w:color w:val="auto"/>
              </w:rPr>
              <w:t>Krzywopłotami,</w:t>
            </w:r>
          </w:p>
          <w:p w14:paraId="2B4BC981" w14:textId="2D5651B3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- Popularyzacja masowej kultury fizycznej,</w:t>
            </w:r>
          </w:p>
          <w:p w14:paraId="157E2ACA" w14:textId="00D22F61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- Profilaktyka zdrowego trybu życia,</w:t>
            </w:r>
          </w:p>
          <w:p w14:paraId="243C4174" w14:textId="2E59E301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- Integracja międzypokoleniowa,</w:t>
            </w:r>
          </w:p>
          <w:p w14:paraId="36A7D037" w14:textId="2BD0EAFD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- Podtrzymanie więzi rodzinnych.</w:t>
            </w:r>
          </w:p>
          <w:p w14:paraId="5EEB95FC" w14:textId="3A37A8E3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 </w:t>
            </w:r>
          </w:p>
          <w:p w14:paraId="0EE5D3BE" w14:textId="77777777" w:rsidR="002F6BBE" w:rsidRPr="00B12CFE" w:rsidRDefault="002F6BBE" w:rsidP="002F6BBE">
            <w:pPr>
              <w:pStyle w:val="msoaccenttext2"/>
              <w:widowControl w:val="0"/>
              <w:rPr>
                <w:rFonts w:ascii="Trebuchet MS" w:hAnsi="Trebuchet MS"/>
                <w:b/>
                <w:bCs/>
                <w:color w:val="FFFFFF" w:themeColor="background1"/>
              </w:rPr>
            </w:pPr>
            <w:r w:rsidRPr="00F7240A">
              <w:rPr>
                <w:rFonts w:ascii="Trebuchet MS" w:hAnsi="Trebuchet MS"/>
                <w:b/>
                <w:bCs/>
                <w:color w:val="FFFFFF" w:themeColor="background1"/>
                <w:sz w:val="20"/>
                <w:szCs w:val="20"/>
              </w:rPr>
              <w:t xml:space="preserve">II. </w:t>
            </w:r>
            <w:r w:rsidRPr="00381271">
              <w:rPr>
                <w:rFonts w:ascii="Trebuchet MS" w:hAnsi="Trebuchet MS"/>
                <w:b/>
                <w:bCs/>
                <w:color w:val="FFFFFF" w:themeColor="background1"/>
                <w:sz w:val="20"/>
                <w:szCs w:val="20"/>
              </w:rPr>
              <w:t>ORGANIZATORZY</w:t>
            </w:r>
          </w:p>
          <w:p w14:paraId="21F8E8C8" w14:textId="77777777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 </w:t>
            </w:r>
          </w:p>
          <w:p w14:paraId="65070271" w14:textId="77777777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- UG i GOK Klucze,</w:t>
            </w:r>
          </w:p>
          <w:p w14:paraId="58F59552" w14:textId="56A9B4D9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- KS „Legion” Bydlin,</w:t>
            </w:r>
          </w:p>
          <w:p w14:paraId="606E56AF" w14:textId="77777777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- Stowarzyszenie OTWARCI Bydlin,</w:t>
            </w:r>
          </w:p>
          <w:p w14:paraId="040066FF" w14:textId="77777777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- LKS „Kłos” Olkusz,</w:t>
            </w:r>
          </w:p>
          <w:p w14:paraId="1E7BFBF0" w14:textId="77777777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- Powiatowe Zrzeszenie LZS.</w:t>
            </w:r>
          </w:p>
          <w:p w14:paraId="157CDB9D" w14:textId="77777777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</w:p>
          <w:p w14:paraId="7201DD10" w14:textId="77777777" w:rsidR="002F6BBE" w:rsidRPr="00B12CFE" w:rsidRDefault="002F6BBE" w:rsidP="002F6BBE">
            <w:pPr>
              <w:pStyle w:val="msoaccenttext2"/>
              <w:widowControl w:val="0"/>
              <w:rPr>
                <w:rFonts w:ascii="Trebuchet MS" w:hAnsi="Trebuchet MS"/>
                <w:b/>
                <w:bCs/>
                <w:color w:val="FFFFFF" w:themeColor="background1"/>
              </w:rPr>
            </w:pPr>
            <w:r w:rsidRPr="00F7240A">
              <w:rPr>
                <w:rFonts w:ascii="Trebuchet MS" w:hAnsi="Trebuchet MS"/>
                <w:b/>
                <w:bCs/>
                <w:color w:val="FFFFFF" w:themeColor="background1"/>
                <w:sz w:val="20"/>
                <w:szCs w:val="20"/>
              </w:rPr>
              <w:t xml:space="preserve">III. </w:t>
            </w:r>
            <w:r w:rsidRPr="00381271">
              <w:rPr>
                <w:rFonts w:ascii="Trebuchet MS" w:hAnsi="Trebuchet MS"/>
                <w:b/>
                <w:bCs/>
                <w:color w:val="FFFFFF" w:themeColor="background1"/>
                <w:sz w:val="20"/>
                <w:szCs w:val="20"/>
              </w:rPr>
              <w:t>TERMIN</w:t>
            </w:r>
            <w:r w:rsidRPr="00B12CFE">
              <w:rPr>
                <w:rFonts w:ascii="Trebuchet MS" w:hAnsi="Trebuchet MS"/>
                <w:b/>
                <w:bCs/>
                <w:color w:val="FFFFFF" w:themeColor="background1"/>
              </w:rPr>
              <w:t xml:space="preserve"> I MIEJSCE</w:t>
            </w:r>
          </w:p>
          <w:p w14:paraId="4C8AB682" w14:textId="77777777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 </w:t>
            </w:r>
          </w:p>
          <w:p w14:paraId="00887146" w14:textId="48ECBB48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 xml:space="preserve">- Biegi rozegrane zostaną w dniu </w:t>
            </w:r>
            <w:r w:rsidRPr="006D5C01">
              <w:rPr>
                <w:rFonts w:ascii="Trebuchet MS" w:hAnsi="Trebuchet MS"/>
                <w:b/>
                <w:bCs/>
                <w:color w:val="auto"/>
                <w:sz w:val="22"/>
                <w:szCs w:val="22"/>
              </w:rPr>
              <w:t>11 listopada 202</w:t>
            </w:r>
            <w:r w:rsidR="006131B4">
              <w:rPr>
                <w:rFonts w:ascii="Trebuchet MS" w:hAnsi="Trebuchet MS"/>
                <w:b/>
                <w:bCs/>
                <w:color w:val="auto"/>
                <w:sz w:val="22"/>
                <w:szCs w:val="22"/>
              </w:rPr>
              <w:t>2</w:t>
            </w:r>
            <w:r w:rsidRPr="00381271">
              <w:rPr>
                <w:rFonts w:ascii="Trebuchet MS" w:hAnsi="Trebuchet MS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B12CFE">
              <w:rPr>
                <w:rFonts w:ascii="Trebuchet MS" w:hAnsi="Trebuchet MS"/>
                <w:color w:val="auto"/>
              </w:rPr>
              <w:t xml:space="preserve"> bez względu na warunki pogodowe,</w:t>
            </w:r>
          </w:p>
          <w:p w14:paraId="0D6E27F4" w14:textId="2F114541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 xml:space="preserve">- Start wspólny w biegu głównym o </w:t>
            </w:r>
            <w:r w:rsidRPr="008A2D3E">
              <w:rPr>
                <w:rFonts w:ascii="Trebuchet MS" w:hAnsi="Trebuchet MS"/>
                <w:b/>
                <w:bCs/>
                <w:color w:val="auto"/>
                <w:sz w:val="20"/>
                <w:szCs w:val="20"/>
              </w:rPr>
              <w:t>godz.</w:t>
            </w:r>
            <w:r w:rsidRPr="008A2D3E">
              <w:rPr>
                <w:rFonts w:ascii="Trebuchet MS" w:hAnsi="Trebuchet MS"/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6D5C01">
              <w:rPr>
                <w:rFonts w:ascii="Trebuchet MS" w:hAnsi="Trebuchet MS"/>
                <w:b/>
                <w:bCs/>
                <w:color w:val="auto"/>
                <w:sz w:val="22"/>
                <w:szCs w:val="22"/>
              </w:rPr>
              <w:t>13</w:t>
            </w:r>
            <w:r w:rsidRPr="006D5C01">
              <w:rPr>
                <w:rFonts w:ascii="Trebuchet MS" w:hAnsi="Trebuchet MS"/>
                <w:b/>
                <w:bCs/>
                <w:color w:val="auto"/>
                <w:sz w:val="22"/>
                <w:szCs w:val="22"/>
                <w:vertAlign w:val="superscript"/>
              </w:rPr>
              <w:t>00</w:t>
            </w:r>
            <w:r w:rsidRPr="00B12CFE">
              <w:rPr>
                <w:rFonts w:ascii="Trebuchet MS" w:hAnsi="Trebuchet MS"/>
                <w:color w:val="auto"/>
              </w:rPr>
              <w:t xml:space="preserve"> spod Szkoły Podstawowej im. </w:t>
            </w:r>
            <w:proofErr w:type="spellStart"/>
            <w:r w:rsidRPr="00B12CFE">
              <w:rPr>
                <w:rFonts w:ascii="Trebuchet MS" w:hAnsi="Trebuchet MS"/>
                <w:color w:val="auto"/>
              </w:rPr>
              <w:t>J.Piłsudskiego</w:t>
            </w:r>
            <w:proofErr w:type="spellEnd"/>
            <w:r w:rsidRPr="00B12CFE">
              <w:rPr>
                <w:rFonts w:ascii="Trebuchet MS" w:hAnsi="Trebuchet MS"/>
                <w:color w:val="auto"/>
              </w:rPr>
              <w:t xml:space="preserve"> </w:t>
            </w:r>
            <w:r w:rsidRPr="008A2D3E">
              <w:rPr>
                <w:rFonts w:ascii="Trebuchet MS" w:hAnsi="Trebuchet MS"/>
                <w:b/>
                <w:bCs/>
                <w:color w:val="auto"/>
                <w:sz w:val="20"/>
                <w:szCs w:val="20"/>
              </w:rPr>
              <w:t>w Bydlinie</w:t>
            </w:r>
            <w:r w:rsidRPr="00B12CFE">
              <w:rPr>
                <w:rFonts w:ascii="Trebuchet MS" w:hAnsi="Trebuchet MS"/>
                <w:color w:val="auto"/>
              </w:rPr>
              <w:t xml:space="preserve">, gm. Klucze, woj. </w:t>
            </w:r>
            <w:r w:rsidR="00C31B61">
              <w:rPr>
                <w:rFonts w:ascii="Trebuchet MS" w:hAnsi="Trebuchet MS"/>
                <w:color w:val="auto"/>
              </w:rPr>
              <w:t>m</w:t>
            </w:r>
            <w:r w:rsidRPr="00B12CFE">
              <w:rPr>
                <w:rFonts w:ascii="Trebuchet MS" w:hAnsi="Trebuchet MS"/>
                <w:color w:val="auto"/>
              </w:rPr>
              <w:t>ałopolskie,</w:t>
            </w:r>
          </w:p>
          <w:p w14:paraId="55FF84D9" w14:textId="6F3861C7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- Biegi dla dzieci i młodzieży o godz. 14</w:t>
            </w:r>
            <w:r w:rsidRPr="00B12CFE">
              <w:rPr>
                <w:rFonts w:ascii="Trebuchet MS" w:hAnsi="Trebuchet MS"/>
                <w:color w:val="auto"/>
                <w:vertAlign w:val="superscript"/>
              </w:rPr>
              <w:t>00</w:t>
            </w:r>
            <w:r w:rsidRPr="00B12CFE">
              <w:rPr>
                <w:rFonts w:ascii="Trebuchet MS" w:hAnsi="Trebuchet MS"/>
                <w:color w:val="auto"/>
              </w:rPr>
              <w:t xml:space="preserve"> na stadionie KS Bydlin,</w:t>
            </w:r>
          </w:p>
          <w:p w14:paraId="46984991" w14:textId="610C1497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- Meta dla wszystkich biegów na stadionie KS Bydlin,</w:t>
            </w:r>
          </w:p>
          <w:p w14:paraId="5B4B21D5" w14:textId="277EC417" w:rsidR="002F6BBE" w:rsidRPr="00CF2D3C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CF2D3C">
              <w:rPr>
                <w:rFonts w:ascii="Trebuchet MS" w:hAnsi="Trebuchet MS"/>
                <w:color w:val="auto"/>
              </w:rPr>
              <w:t>- Start o godz. 13</w:t>
            </w:r>
            <w:r w:rsidRPr="00CF2D3C">
              <w:rPr>
                <w:rFonts w:ascii="Trebuchet MS" w:hAnsi="Trebuchet MS"/>
                <w:color w:val="auto"/>
                <w:vertAlign w:val="superscript"/>
              </w:rPr>
              <w:t>00</w:t>
            </w:r>
            <w:r w:rsidRPr="00CF2D3C">
              <w:rPr>
                <w:rFonts w:ascii="Trebuchet MS" w:hAnsi="Trebuchet MS"/>
                <w:color w:val="auto"/>
              </w:rPr>
              <w:t xml:space="preserve"> i meta Nordic Walking - stadion KS Bydlin.</w:t>
            </w:r>
          </w:p>
          <w:p w14:paraId="6C5DC044" w14:textId="77777777" w:rsidR="002F6BBE" w:rsidRPr="00CF2D3C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CF2D3C">
              <w:rPr>
                <w:rFonts w:ascii="Trebuchet MS" w:hAnsi="Trebuchet MS"/>
                <w:color w:val="auto"/>
              </w:rPr>
              <w:t> </w:t>
            </w:r>
          </w:p>
          <w:p w14:paraId="63A5F360" w14:textId="77777777" w:rsidR="002F6BBE" w:rsidRPr="00B12CFE" w:rsidRDefault="002F6BBE" w:rsidP="002F6BBE">
            <w:pPr>
              <w:pStyle w:val="msoaccenttext2"/>
              <w:widowControl w:val="0"/>
              <w:rPr>
                <w:rFonts w:ascii="Trebuchet MS" w:hAnsi="Trebuchet MS"/>
                <w:b/>
                <w:bCs/>
                <w:color w:val="FFFFFF" w:themeColor="background1"/>
              </w:rPr>
            </w:pPr>
            <w:r w:rsidRPr="00F7240A">
              <w:rPr>
                <w:rFonts w:ascii="Trebuchet MS" w:hAnsi="Trebuchet MS"/>
                <w:b/>
                <w:bCs/>
                <w:color w:val="FFFFFF" w:themeColor="background1"/>
                <w:sz w:val="20"/>
                <w:szCs w:val="20"/>
              </w:rPr>
              <w:t xml:space="preserve">IV. </w:t>
            </w:r>
            <w:r w:rsidRPr="00381271">
              <w:rPr>
                <w:rFonts w:ascii="Trebuchet MS" w:hAnsi="Trebuchet MS"/>
                <w:b/>
                <w:bCs/>
                <w:caps/>
                <w:color w:val="FFFFFF" w:themeColor="background1"/>
                <w:sz w:val="20"/>
                <w:szCs w:val="20"/>
              </w:rPr>
              <w:t>uczestnicy</w:t>
            </w:r>
          </w:p>
          <w:p w14:paraId="7076A1AF" w14:textId="77777777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 </w:t>
            </w:r>
          </w:p>
          <w:p w14:paraId="1225A16D" w14:textId="77777777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 xml:space="preserve">W biegach głównych </w:t>
            </w:r>
            <w:proofErr w:type="spellStart"/>
            <w:r w:rsidRPr="00B12CFE">
              <w:rPr>
                <w:rFonts w:ascii="Trebuchet MS" w:hAnsi="Trebuchet MS"/>
                <w:color w:val="auto"/>
              </w:rPr>
              <w:t>k+m</w:t>
            </w:r>
            <w:proofErr w:type="spellEnd"/>
            <w:r w:rsidRPr="00B12CFE">
              <w:rPr>
                <w:rFonts w:ascii="Trebuchet MS" w:hAnsi="Trebuchet MS"/>
                <w:color w:val="auto"/>
              </w:rPr>
              <w:t xml:space="preserve"> startować mogą zawodnicy zrzeszeni i nie zrzeszeni. Wszyscy zawodnicy winni posiadać ważne badania lekarskie. Młodzież szkolna - oświadczenie rodziców o braku przeciwwskazań do uprawiania kultury fizycznej. </w:t>
            </w:r>
            <w:r w:rsidRPr="00B12CFE">
              <w:rPr>
                <w:rFonts w:ascii="Trebuchet MS" w:hAnsi="Trebuchet MS"/>
                <w:color w:val="auto"/>
              </w:rPr>
              <w:br/>
              <w:t>W biegach głównych obowiązują numery startowe, które dostarczy organizator.</w:t>
            </w:r>
          </w:p>
          <w:p w14:paraId="48AE86F9" w14:textId="77777777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 </w:t>
            </w:r>
          </w:p>
          <w:p w14:paraId="7A42E998" w14:textId="77777777" w:rsidR="006A01CF" w:rsidRPr="006A01CF" w:rsidRDefault="006A01CF" w:rsidP="006A01CF">
            <w:pPr>
              <w:pStyle w:val="msoaccenttext2"/>
              <w:widowControl w:val="0"/>
              <w:rPr>
                <w:rFonts w:ascii="Trebuchet MS" w:hAnsi="Trebuchet MS"/>
                <w:b/>
                <w:bCs/>
                <w:color w:val="FFFFFF" w:themeColor="background1"/>
              </w:rPr>
            </w:pPr>
            <w:r w:rsidRPr="00F7240A">
              <w:rPr>
                <w:rFonts w:ascii="Trebuchet MS" w:hAnsi="Trebuchet MS"/>
                <w:b/>
                <w:bCs/>
                <w:color w:val="FFFFFF" w:themeColor="background1"/>
                <w:sz w:val="20"/>
                <w:szCs w:val="20"/>
              </w:rPr>
              <w:t xml:space="preserve">V. </w:t>
            </w:r>
            <w:r w:rsidRPr="00381271">
              <w:rPr>
                <w:rFonts w:ascii="Trebuchet MS" w:hAnsi="Trebuchet MS"/>
                <w:b/>
                <w:bCs/>
                <w:color w:val="FFFFFF" w:themeColor="background1"/>
                <w:sz w:val="20"/>
                <w:szCs w:val="20"/>
              </w:rPr>
              <w:t>DYSTANSE</w:t>
            </w:r>
          </w:p>
          <w:p w14:paraId="740860B1" w14:textId="77777777" w:rsidR="006A01CF" w:rsidRPr="006A01CF" w:rsidRDefault="006A01CF" w:rsidP="006A01CF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color w:val="auto"/>
              </w:rPr>
              <w:t> </w:t>
            </w:r>
          </w:p>
          <w:p w14:paraId="00726143" w14:textId="1F35CDD7" w:rsidR="006A01CF" w:rsidRPr="006A01CF" w:rsidRDefault="006A01CF" w:rsidP="006A01CF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8F526A">
              <w:rPr>
                <w:rFonts w:ascii="Trebuchet MS" w:hAnsi="Trebuchet MS"/>
                <w:color w:val="auto"/>
                <w:sz w:val="16"/>
                <w:szCs w:val="16"/>
              </w:rPr>
              <w:t xml:space="preserve">- </w:t>
            </w:r>
            <w:r w:rsidRPr="008F526A">
              <w:rPr>
                <w:rFonts w:ascii="Trebuchet MS" w:hAnsi="Trebuchet MS"/>
                <w:b/>
                <w:bCs/>
                <w:color w:val="auto"/>
              </w:rPr>
              <w:t>Bieg główny mężczyzn na dystansie ok. 12 km</w:t>
            </w:r>
            <w:r w:rsidRPr="00381271"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r w:rsidRPr="006A01CF">
              <w:rPr>
                <w:rFonts w:ascii="Trebuchet MS" w:hAnsi="Trebuchet MS"/>
                <w:color w:val="auto"/>
              </w:rPr>
              <w:br/>
              <w:t xml:space="preserve">  </w:t>
            </w:r>
            <w:r w:rsidRPr="006A01CF">
              <w:rPr>
                <w:rFonts w:ascii="Trebuchet MS" w:hAnsi="Trebuchet MS"/>
                <w:i/>
                <w:iCs/>
                <w:color w:val="auto"/>
              </w:rPr>
              <w:t>(trzy pętle po 4 km)</w:t>
            </w:r>
            <w:r w:rsidRPr="006A01CF">
              <w:rPr>
                <w:rFonts w:ascii="Trebuchet MS" w:hAnsi="Trebuchet MS"/>
                <w:color w:val="auto"/>
              </w:rPr>
              <w:t xml:space="preserve"> - droga asfaltowa - 200</w:t>
            </w:r>
            <w:r w:rsidR="009F5D1B">
              <w:rPr>
                <w:rFonts w:ascii="Trebuchet MS" w:hAnsi="Trebuchet MS"/>
                <w:color w:val="auto"/>
              </w:rPr>
              <w:t>7</w:t>
            </w:r>
            <w:r w:rsidRPr="006A01CF">
              <w:rPr>
                <w:rFonts w:ascii="Trebuchet MS" w:hAnsi="Trebuchet MS"/>
                <w:color w:val="auto"/>
              </w:rPr>
              <w:t xml:space="preserve"> i starsi</w:t>
            </w:r>
          </w:p>
          <w:p w14:paraId="7D70839D" w14:textId="53BF24D9" w:rsidR="00622266" w:rsidRPr="006A01CF" w:rsidRDefault="006A01CF" w:rsidP="00B12CF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8F526A">
              <w:rPr>
                <w:rFonts w:ascii="Trebuchet MS" w:hAnsi="Trebuchet MS"/>
                <w:color w:val="auto"/>
              </w:rPr>
              <w:t xml:space="preserve">- </w:t>
            </w:r>
            <w:r w:rsidRPr="008F526A">
              <w:rPr>
                <w:rFonts w:ascii="Trebuchet MS" w:hAnsi="Trebuchet MS"/>
                <w:b/>
                <w:bCs/>
                <w:color w:val="auto"/>
              </w:rPr>
              <w:t>Bieg główny kobiet na dystansie ok. 8 km</w:t>
            </w:r>
            <w:r w:rsidRPr="00381271"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r w:rsidRPr="006A01CF">
              <w:rPr>
                <w:rFonts w:ascii="Trebuchet MS" w:hAnsi="Trebuchet MS"/>
                <w:color w:val="auto"/>
              </w:rPr>
              <w:br/>
              <w:t xml:space="preserve">  </w:t>
            </w:r>
            <w:r w:rsidRPr="006A01CF">
              <w:rPr>
                <w:rFonts w:ascii="Trebuchet MS" w:hAnsi="Trebuchet MS"/>
                <w:i/>
                <w:iCs/>
                <w:color w:val="auto"/>
              </w:rPr>
              <w:t>(dwie pętle po 4 km)</w:t>
            </w:r>
            <w:r w:rsidRPr="006A01CF">
              <w:rPr>
                <w:rFonts w:ascii="Trebuchet MS" w:hAnsi="Trebuchet MS"/>
                <w:color w:val="auto"/>
              </w:rPr>
              <w:t xml:space="preserve"> - droga asfaltowa - 200</w:t>
            </w:r>
            <w:r w:rsidR="009F5D1B">
              <w:rPr>
                <w:rFonts w:ascii="Trebuchet MS" w:hAnsi="Trebuchet MS"/>
                <w:color w:val="auto"/>
              </w:rPr>
              <w:t>7</w:t>
            </w:r>
            <w:r w:rsidRPr="006A01CF">
              <w:rPr>
                <w:rFonts w:ascii="Trebuchet MS" w:hAnsi="Trebuchet MS"/>
                <w:color w:val="auto"/>
              </w:rPr>
              <w:t xml:space="preserve"> </w:t>
            </w:r>
            <w:r w:rsidR="00381271">
              <w:rPr>
                <w:rFonts w:ascii="Trebuchet MS" w:hAnsi="Trebuchet MS"/>
                <w:color w:val="auto"/>
              </w:rPr>
              <w:br/>
              <w:t xml:space="preserve">  </w:t>
            </w:r>
            <w:r w:rsidRPr="006A01CF">
              <w:rPr>
                <w:rFonts w:ascii="Trebuchet MS" w:hAnsi="Trebuchet MS"/>
                <w:color w:val="auto"/>
              </w:rPr>
              <w:t>i starsze</w:t>
            </w:r>
          </w:p>
        </w:tc>
        <w:tc>
          <w:tcPr>
            <w:tcW w:w="567" w:type="dxa"/>
          </w:tcPr>
          <w:p w14:paraId="607622BB" w14:textId="53DD6C8D" w:rsidR="00622266" w:rsidRPr="00B12CFE" w:rsidRDefault="00622266" w:rsidP="00E32921">
            <w:pPr>
              <w:rPr>
                <w:noProof/>
                <w:szCs w:val="18"/>
              </w:rPr>
            </w:pPr>
          </w:p>
        </w:tc>
        <w:tc>
          <w:tcPr>
            <w:tcW w:w="567" w:type="dxa"/>
          </w:tcPr>
          <w:p w14:paraId="2F1F5426" w14:textId="23CA696D" w:rsidR="00622266" w:rsidRPr="006A01CF" w:rsidRDefault="00622266" w:rsidP="00E32921">
            <w:pPr>
              <w:rPr>
                <w:noProof/>
                <w:szCs w:val="18"/>
              </w:rPr>
            </w:pPr>
          </w:p>
        </w:tc>
        <w:tc>
          <w:tcPr>
            <w:tcW w:w="4819" w:type="dxa"/>
          </w:tcPr>
          <w:p w14:paraId="5FAB03A8" w14:textId="77777777" w:rsidR="006A01CF" w:rsidRPr="006A01CF" w:rsidRDefault="006A01CF" w:rsidP="006A01CF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color w:val="auto"/>
              </w:rPr>
              <w:t>- Bieg dla dzieci i młodzieży:</w:t>
            </w:r>
            <w:r w:rsidRPr="006A01CF">
              <w:rPr>
                <w:rFonts w:ascii="Trebuchet MS" w:hAnsi="Trebuchet MS"/>
                <w:color w:val="auto"/>
              </w:rPr>
              <w:br/>
            </w:r>
            <w:r w:rsidRPr="006A01CF">
              <w:rPr>
                <w:rFonts w:ascii="Trebuchet MS" w:hAnsi="Trebuchet MS"/>
                <w:i/>
                <w:iCs/>
                <w:color w:val="auto"/>
              </w:rPr>
              <w:t xml:space="preserve">  - </w:t>
            </w:r>
            <w:proofErr w:type="spellStart"/>
            <w:r w:rsidRPr="006A01CF">
              <w:rPr>
                <w:rFonts w:ascii="Trebuchet MS" w:hAnsi="Trebuchet MS"/>
                <w:i/>
                <w:iCs/>
                <w:color w:val="auto"/>
              </w:rPr>
              <w:t>dyst</w:t>
            </w:r>
            <w:proofErr w:type="spellEnd"/>
            <w:r w:rsidRPr="006A01CF">
              <w:rPr>
                <w:rFonts w:ascii="Trebuchet MS" w:hAnsi="Trebuchet MS"/>
                <w:i/>
                <w:iCs/>
                <w:color w:val="auto"/>
              </w:rPr>
              <w:t>. 60 m dziewczęta i chłopcy przedszkolaki</w:t>
            </w:r>
          </w:p>
          <w:p w14:paraId="3EB836AC" w14:textId="735CB084" w:rsidR="006A01CF" w:rsidRPr="006A01CF" w:rsidRDefault="006A01CF" w:rsidP="006A01CF">
            <w:pPr>
              <w:pStyle w:val="msoaccenttext"/>
              <w:widowControl w:val="0"/>
              <w:rPr>
                <w:rFonts w:ascii="Trebuchet MS" w:hAnsi="Trebuchet MS"/>
                <w:i/>
                <w:iCs/>
                <w:color w:val="auto"/>
              </w:rPr>
            </w:pPr>
            <w:r w:rsidRPr="006A01CF">
              <w:rPr>
                <w:rFonts w:ascii="Trebuchet MS" w:hAnsi="Trebuchet MS"/>
                <w:i/>
                <w:iCs/>
                <w:color w:val="auto"/>
              </w:rPr>
              <w:t xml:space="preserve">  - </w:t>
            </w:r>
            <w:proofErr w:type="spellStart"/>
            <w:r w:rsidRPr="006A01CF">
              <w:rPr>
                <w:rFonts w:ascii="Trebuchet MS" w:hAnsi="Trebuchet MS"/>
                <w:i/>
                <w:iCs/>
                <w:color w:val="auto"/>
              </w:rPr>
              <w:t>dyst</w:t>
            </w:r>
            <w:proofErr w:type="spellEnd"/>
            <w:r w:rsidRPr="006A01CF">
              <w:rPr>
                <w:rFonts w:ascii="Trebuchet MS" w:hAnsi="Trebuchet MS"/>
                <w:i/>
                <w:iCs/>
                <w:color w:val="auto"/>
              </w:rPr>
              <w:t>. 100 m dziewczęta i chłopcy - rocznik 201</w:t>
            </w:r>
            <w:r w:rsidR="006131B4">
              <w:rPr>
                <w:rFonts w:ascii="Trebuchet MS" w:hAnsi="Trebuchet MS"/>
                <w:i/>
                <w:iCs/>
                <w:color w:val="auto"/>
              </w:rPr>
              <w:t>5</w:t>
            </w:r>
            <w:r w:rsidRPr="006A01CF">
              <w:rPr>
                <w:rFonts w:ascii="Trebuchet MS" w:hAnsi="Trebuchet MS"/>
                <w:i/>
                <w:iCs/>
                <w:color w:val="auto"/>
              </w:rPr>
              <w:t>-201</w:t>
            </w:r>
            <w:r w:rsidR="006131B4">
              <w:rPr>
                <w:rFonts w:ascii="Trebuchet MS" w:hAnsi="Trebuchet MS"/>
                <w:i/>
                <w:iCs/>
                <w:color w:val="auto"/>
              </w:rPr>
              <w:t>4</w:t>
            </w:r>
          </w:p>
          <w:p w14:paraId="3C163AE1" w14:textId="4A6BC481" w:rsidR="006A01CF" w:rsidRPr="006A01CF" w:rsidRDefault="006A01CF" w:rsidP="006A01CF">
            <w:pPr>
              <w:pStyle w:val="msoaccenttext"/>
              <w:widowControl w:val="0"/>
              <w:rPr>
                <w:rFonts w:ascii="Trebuchet MS" w:hAnsi="Trebuchet MS"/>
                <w:i/>
                <w:iCs/>
                <w:color w:val="auto"/>
              </w:rPr>
            </w:pPr>
            <w:r w:rsidRPr="006A01CF">
              <w:rPr>
                <w:rFonts w:ascii="Trebuchet MS" w:hAnsi="Trebuchet MS"/>
                <w:i/>
                <w:iCs/>
                <w:color w:val="auto"/>
              </w:rPr>
              <w:t xml:space="preserve">  - </w:t>
            </w:r>
            <w:proofErr w:type="spellStart"/>
            <w:r w:rsidRPr="006A01CF">
              <w:rPr>
                <w:rFonts w:ascii="Trebuchet MS" w:hAnsi="Trebuchet MS"/>
                <w:i/>
                <w:iCs/>
                <w:color w:val="auto"/>
              </w:rPr>
              <w:t>dyst</w:t>
            </w:r>
            <w:proofErr w:type="spellEnd"/>
            <w:r w:rsidRPr="006A01CF">
              <w:rPr>
                <w:rFonts w:ascii="Trebuchet MS" w:hAnsi="Trebuchet MS"/>
                <w:i/>
                <w:iCs/>
                <w:color w:val="auto"/>
              </w:rPr>
              <w:t>. 200 m dziewczęta i chłopcy - rocznik 201</w:t>
            </w:r>
            <w:r w:rsidR="006131B4">
              <w:rPr>
                <w:rFonts w:ascii="Trebuchet MS" w:hAnsi="Trebuchet MS"/>
                <w:i/>
                <w:iCs/>
                <w:color w:val="auto"/>
              </w:rPr>
              <w:t>3</w:t>
            </w:r>
            <w:r w:rsidRPr="006A01CF">
              <w:rPr>
                <w:rFonts w:ascii="Trebuchet MS" w:hAnsi="Trebuchet MS"/>
                <w:i/>
                <w:iCs/>
                <w:color w:val="auto"/>
              </w:rPr>
              <w:t>-201</w:t>
            </w:r>
            <w:r w:rsidR="006131B4">
              <w:rPr>
                <w:rFonts w:ascii="Trebuchet MS" w:hAnsi="Trebuchet MS"/>
                <w:i/>
                <w:iCs/>
                <w:color w:val="auto"/>
              </w:rPr>
              <w:t>2</w:t>
            </w:r>
          </w:p>
          <w:p w14:paraId="3BDD8DC6" w14:textId="56124DE6" w:rsidR="006A01CF" w:rsidRPr="006A01CF" w:rsidRDefault="006A01CF" w:rsidP="006A01CF">
            <w:pPr>
              <w:pStyle w:val="msoaccenttext"/>
              <w:widowControl w:val="0"/>
              <w:rPr>
                <w:rFonts w:ascii="Trebuchet MS" w:hAnsi="Trebuchet MS"/>
                <w:i/>
                <w:iCs/>
                <w:color w:val="auto"/>
              </w:rPr>
            </w:pPr>
            <w:r w:rsidRPr="006A01CF">
              <w:rPr>
                <w:rFonts w:ascii="Trebuchet MS" w:hAnsi="Trebuchet MS"/>
                <w:i/>
                <w:iCs/>
                <w:color w:val="auto"/>
              </w:rPr>
              <w:t xml:space="preserve">  - </w:t>
            </w:r>
            <w:proofErr w:type="spellStart"/>
            <w:r w:rsidRPr="006A01CF">
              <w:rPr>
                <w:rFonts w:ascii="Trebuchet MS" w:hAnsi="Trebuchet MS"/>
                <w:i/>
                <w:iCs/>
                <w:color w:val="auto"/>
              </w:rPr>
              <w:t>dyst</w:t>
            </w:r>
            <w:proofErr w:type="spellEnd"/>
            <w:r w:rsidRPr="006A01CF">
              <w:rPr>
                <w:rFonts w:ascii="Trebuchet MS" w:hAnsi="Trebuchet MS"/>
                <w:i/>
                <w:iCs/>
                <w:color w:val="auto"/>
              </w:rPr>
              <w:t>. 400 m dziewczęta i chłopcy - rocznik 201</w:t>
            </w:r>
            <w:r w:rsidR="006131B4">
              <w:rPr>
                <w:rFonts w:ascii="Trebuchet MS" w:hAnsi="Trebuchet MS"/>
                <w:i/>
                <w:iCs/>
                <w:color w:val="auto"/>
              </w:rPr>
              <w:t>1</w:t>
            </w:r>
            <w:r w:rsidRPr="006A01CF">
              <w:rPr>
                <w:rFonts w:ascii="Trebuchet MS" w:hAnsi="Trebuchet MS"/>
                <w:i/>
                <w:iCs/>
                <w:color w:val="auto"/>
              </w:rPr>
              <w:t>-20</w:t>
            </w:r>
            <w:r w:rsidR="006131B4">
              <w:rPr>
                <w:rFonts w:ascii="Trebuchet MS" w:hAnsi="Trebuchet MS"/>
                <w:i/>
                <w:iCs/>
                <w:color w:val="auto"/>
              </w:rPr>
              <w:t>10</w:t>
            </w:r>
          </w:p>
          <w:p w14:paraId="3D94BC12" w14:textId="693B5FAA" w:rsidR="006A01CF" w:rsidRPr="006A01CF" w:rsidRDefault="006A01CF" w:rsidP="006A01CF">
            <w:pPr>
              <w:pStyle w:val="msoaccenttext"/>
              <w:widowControl w:val="0"/>
              <w:rPr>
                <w:rFonts w:ascii="Trebuchet MS" w:hAnsi="Trebuchet MS"/>
                <w:i/>
                <w:iCs/>
                <w:color w:val="auto"/>
              </w:rPr>
            </w:pPr>
            <w:r w:rsidRPr="006A01CF">
              <w:rPr>
                <w:rFonts w:ascii="Trebuchet MS" w:hAnsi="Trebuchet MS"/>
                <w:i/>
                <w:iCs/>
                <w:color w:val="auto"/>
              </w:rPr>
              <w:t xml:space="preserve">  - </w:t>
            </w:r>
            <w:proofErr w:type="spellStart"/>
            <w:r w:rsidRPr="006A01CF">
              <w:rPr>
                <w:rFonts w:ascii="Trebuchet MS" w:hAnsi="Trebuchet MS"/>
                <w:i/>
                <w:iCs/>
                <w:color w:val="auto"/>
              </w:rPr>
              <w:t>dyst</w:t>
            </w:r>
            <w:proofErr w:type="spellEnd"/>
            <w:r w:rsidRPr="006A01CF">
              <w:rPr>
                <w:rFonts w:ascii="Trebuchet MS" w:hAnsi="Trebuchet MS"/>
                <w:i/>
                <w:iCs/>
                <w:color w:val="auto"/>
              </w:rPr>
              <w:t>. 800 m dziewczęta i chłopcy  - rocznik 200</w:t>
            </w:r>
            <w:r w:rsidR="006131B4">
              <w:rPr>
                <w:rFonts w:ascii="Trebuchet MS" w:hAnsi="Trebuchet MS"/>
                <w:i/>
                <w:iCs/>
                <w:color w:val="auto"/>
              </w:rPr>
              <w:t>9</w:t>
            </w:r>
            <w:r w:rsidRPr="006A01CF">
              <w:rPr>
                <w:rFonts w:ascii="Trebuchet MS" w:hAnsi="Trebuchet MS"/>
                <w:i/>
                <w:iCs/>
                <w:color w:val="auto"/>
              </w:rPr>
              <w:t>-200</w:t>
            </w:r>
            <w:r w:rsidR="006131B4">
              <w:rPr>
                <w:rFonts w:ascii="Trebuchet MS" w:hAnsi="Trebuchet MS"/>
                <w:i/>
                <w:iCs/>
                <w:color w:val="auto"/>
              </w:rPr>
              <w:t>8</w:t>
            </w:r>
          </w:p>
          <w:p w14:paraId="0DFFE1E6" w14:textId="77777777" w:rsidR="006A01CF" w:rsidRPr="006A01CF" w:rsidRDefault="006A01CF" w:rsidP="006A01CF">
            <w:pPr>
              <w:pStyle w:val="msoaccenttext"/>
              <w:widowControl w:val="0"/>
              <w:rPr>
                <w:rFonts w:ascii="Trebuchet MS" w:hAnsi="Trebuchet MS"/>
                <w:i/>
                <w:iCs/>
                <w:color w:val="auto"/>
              </w:rPr>
            </w:pPr>
          </w:p>
          <w:p w14:paraId="2C89E27D" w14:textId="77777777" w:rsidR="006A01CF" w:rsidRPr="006A01CF" w:rsidRDefault="006A01CF" w:rsidP="006A01CF">
            <w:pPr>
              <w:pStyle w:val="msoaccenttext"/>
              <w:widowControl w:val="0"/>
              <w:rPr>
                <w:rFonts w:ascii="Trebuchet MS" w:hAnsi="Trebuchet MS"/>
                <w:color w:val="auto"/>
                <w:lang w:val="en-US"/>
              </w:rPr>
            </w:pPr>
            <w:r w:rsidRPr="006A01CF">
              <w:rPr>
                <w:rFonts w:ascii="Trebuchet MS" w:hAnsi="Trebuchet MS"/>
                <w:color w:val="auto"/>
                <w:lang w:val="en-US"/>
              </w:rPr>
              <w:t xml:space="preserve">- Nordic Walking - 5 km - OPEN - </w:t>
            </w:r>
            <w:proofErr w:type="spellStart"/>
            <w:r w:rsidRPr="006A01CF">
              <w:rPr>
                <w:rFonts w:ascii="Trebuchet MS" w:hAnsi="Trebuchet MS"/>
                <w:color w:val="auto"/>
                <w:lang w:val="en-US"/>
              </w:rPr>
              <w:t>droga</w:t>
            </w:r>
            <w:proofErr w:type="spellEnd"/>
            <w:r w:rsidRPr="006A01CF">
              <w:rPr>
                <w:rFonts w:ascii="Trebuchet MS" w:hAnsi="Trebuchet MS"/>
                <w:color w:val="auto"/>
                <w:lang w:val="en-US"/>
              </w:rPr>
              <w:t xml:space="preserve"> </w:t>
            </w:r>
            <w:proofErr w:type="spellStart"/>
            <w:r w:rsidRPr="006A01CF">
              <w:rPr>
                <w:rFonts w:ascii="Trebuchet MS" w:hAnsi="Trebuchet MS"/>
                <w:color w:val="auto"/>
                <w:lang w:val="en-US"/>
              </w:rPr>
              <w:t>leśna</w:t>
            </w:r>
            <w:proofErr w:type="spellEnd"/>
            <w:r w:rsidRPr="006A01CF">
              <w:rPr>
                <w:rFonts w:ascii="Trebuchet MS" w:hAnsi="Trebuchet MS"/>
                <w:color w:val="auto"/>
                <w:lang w:val="en-US"/>
              </w:rPr>
              <w:t xml:space="preserve"> </w:t>
            </w:r>
          </w:p>
          <w:p w14:paraId="3214744D" w14:textId="77777777" w:rsidR="006A01CF" w:rsidRPr="006A01CF" w:rsidRDefault="006A01CF" w:rsidP="002F6BBE">
            <w:pPr>
              <w:pStyle w:val="msoaccenttext2"/>
              <w:widowControl w:val="0"/>
              <w:rPr>
                <w:rFonts w:ascii="Trebuchet MS" w:hAnsi="Trebuchet MS"/>
                <w:b/>
                <w:bCs/>
                <w:color w:val="auto"/>
                <w:lang w:val="en-US"/>
              </w:rPr>
            </w:pPr>
          </w:p>
          <w:p w14:paraId="4B594E93" w14:textId="7B2ABFFE" w:rsidR="002F6BBE" w:rsidRPr="006A01CF" w:rsidRDefault="002F6BBE" w:rsidP="002F6BBE">
            <w:pPr>
              <w:pStyle w:val="msoaccenttext2"/>
              <w:widowControl w:val="0"/>
              <w:rPr>
                <w:rFonts w:ascii="Trebuchet MS" w:hAnsi="Trebuchet MS"/>
                <w:b/>
                <w:bCs/>
                <w:color w:val="FFFFFF" w:themeColor="background1"/>
              </w:rPr>
            </w:pPr>
            <w:r w:rsidRPr="00F7240A">
              <w:rPr>
                <w:rFonts w:ascii="Trebuchet MS" w:hAnsi="Trebuchet MS"/>
                <w:b/>
                <w:bCs/>
                <w:color w:val="FFFFFF" w:themeColor="background1"/>
                <w:sz w:val="20"/>
                <w:szCs w:val="20"/>
              </w:rPr>
              <w:t xml:space="preserve">VI. </w:t>
            </w:r>
            <w:r w:rsidRPr="00381271">
              <w:rPr>
                <w:rFonts w:ascii="Trebuchet MS" w:hAnsi="Trebuchet MS"/>
                <w:b/>
                <w:bCs/>
                <w:color w:val="FFFFFF" w:themeColor="background1"/>
                <w:sz w:val="20"/>
                <w:szCs w:val="20"/>
              </w:rPr>
              <w:t>KLASYFIKACJA</w:t>
            </w:r>
          </w:p>
          <w:p w14:paraId="3C2834B2" w14:textId="77777777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color w:val="auto"/>
              </w:rPr>
              <w:t> </w:t>
            </w:r>
          </w:p>
          <w:p w14:paraId="6D7A5B97" w14:textId="77777777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color w:val="auto"/>
              </w:rPr>
              <w:t>Kategorie wiekowe w biegu głównym mężczyzn:</w:t>
            </w:r>
          </w:p>
          <w:p w14:paraId="0A18A246" w14:textId="79D36AF7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color w:val="auto"/>
              </w:rPr>
              <w:t>- M 1 - rocznik 200</w:t>
            </w:r>
            <w:r w:rsidR="006131B4">
              <w:rPr>
                <w:rFonts w:ascii="Trebuchet MS" w:hAnsi="Trebuchet MS"/>
                <w:color w:val="auto"/>
              </w:rPr>
              <w:t>7</w:t>
            </w:r>
            <w:r w:rsidRPr="006A01CF">
              <w:rPr>
                <w:rFonts w:ascii="Trebuchet MS" w:hAnsi="Trebuchet MS"/>
                <w:color w:val="auto"/>
              </w:rPr>
              <w:t>-200</w:t>
            </w:r>
            <w:r w:rsidR="006131B4">
              <w:rPr>
                <w:rFonts w:ascii="Trebuchet MS" w:hAnsi="Trebuchet MS"/>
                <w:color w:val="auto"/>
              </w:rPr>
              <w:t>3</w:t>
            </w:r>
          </w:p>
          <w:p w14:paraId="6E1618FD" w14:textId="3BCFDDF6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color w:val="auto"/>
              </w:rPr>
              <w:t>- M 2 - rocznik 200</w:t>
            </w:r>
            <w:r w:rsidR="006131B4">
              <w:rPr>
                <w:rFonts w:ascii="Trebuchet MS" w:hAnsi="Trebuchet MS"/>
                <w:color w:val="auto"/>
              </w:rPr>
              <w:t>2</w:t>
            </w:r>
            <w:r w:rsidRPr="006A01CF">
              <w:rPr>
                <w:rFonts w:ascii="Trebuchet MS" w:hAnsi="Trebuchet MS"/>
                <w:color w:val="auto"/>
              </w:rPr>
              <w:t>-199</w:t>
            </w:r>
            <w:r w:rsidR="006131B4">
              <w:rPr>
                <w:rFonts w:ascii="Trebuchet MS" w:hAnsi="Trebuchet MS"/>
                <w:color w:val="auto"/>
              </w:rPr>
              <w:t>3</w:t>
            </w:r>
          </w:p>
          <w:p w14:paraId="60C99FA3" w14:textId="5E6A663D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color w:val="auto"/>
              </w:rPr>
              <w:t>- M 3 - rocznik 199</w:t>
            </w:r>
            <w:r w:rsidR="006131B4">
              <w:rPr>
                <w:rFonts w:ascii="Trebuchet MS" w:hAnsi="Trebuchet MS"/>
                <w:color w:val="auto"/>
              </w:rPr>
              <w:t>2</w:t>
            </w:r>
            <w:r w:rsidRPr="006A01CF">
              <w:rPr>
                <w:rFonts w:ascii="Trebuchet MS" w:hAnsi="Trebuchet MS"/>
                <w:color w:val="auto"/>
              </w:rPr>
              <w:t>-198</w:t>
            </w:r>
            <w:r w:rsidR="006131B4">
              <w:rPr>
                <w:rFonts w:ascii="Trebuchet MS" w:hAnsi="Trebuchet MS"/>
                <w:color w:val="auto"/>
              </w:rPr>
              <w:t>3</w:t>
            </w:r>
          </w:p>
          <w:p w14:paraId="31FE28A0" w14:textId="07E6975E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color w:val="auto"/>
              </w:rPr>
              <w:t>- M 4 - rocznik 198</w:t>
            </w:r>
            <w:r w:rsidR="006131B4">
              <w:rPr>
                <w:rFonts w:ascii="Trebuchet MS" w:hAnsi="Trebuchet MS"/>
                <w:color w:val="auto"/>
              </w:rPr>
              <w:t>2</w:t>
            </w:r>
            <w:r w:rsidRPr="006A01CF">
              <w:rPr>
                <w:rFonts w:ascii="Trebuchet MS" w:hAnsi="Trebuchet MS"/>
                <w:color w:val="auto"/>
              </w:rPr>
              <w:t>-197</w:t>
            </w:r>
            <w:r w:rsidR="006131B4">
              <w:rPr>
                <w:rFonts w:ascii="Trebuchet MS" w:hAnsi="Trebuchet MS"/>
                <w:color w:val="auto"/>
              </w:rPr>
              <w:t>3</w:t>
            </w:r>
          </w:p>
          <w:p w14:paraId="7E6957FD" w14:textId="68673197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color w:val="auto"/>
              </w:rPr>
              <w:t>- M 5 - rocznik 197</w:t>
            </w:r>
            <w:r w:rsidR="006131B4">
              <w:rPr>
                <w:rFonts w:ascii="Trebuchet MS" w:hAnsi="Trebuchet MS"/>
                <w:color w:val="auto"/>
              </w:rPr>
              <w:t>2</w:t>
            </w:r>
            <w:r w:rsidRPr="006A01CF">
              <w:rPr>
                <w:rFonts w:ascii="Trebuchet MS" w:hAnsi="Trebuchet MS"/>
                <w:color w:val="auto"/>
              </w:rPr>
              <w:t>-196</w:t>
            </w:r>
            <w:r w:rsidR="006131B4">
              <w:rPr>
                <w:rFonts w:ascii="Trebuchet MS" w:hAnsi="Trebuchet MS"/>
                <w:color w:val="auto"/>
              </w:rPr>
              <w:t>3</w:t>
            </w:r>
            <w:r w:rsidRPr="006A01CF">
              <w:rPr>
                <w:rFonts w:ascii="Trebuchet MS" w:hAnsi="Trebuchet MS"/>
                <w:color w:val="auto"/>
              </w:rPr>
              <w:br/>
              <w:t>- M 6 - rocznik 196</w:t>
            </w:r>
            <w:r w:rsidR="006131B4">
              <w:rPr>
                <w:rFonts w:ascii="Trebuchet MS" w:hAnsi="Trebuchet MS"/>
                <w:color w:val="auto"/>
              </w:rPr>
              <w:t>2</w:t>
            </w:r>
            <w:r w:rsidRPr="006A01CF">
              <w:rPr>
                <w:rFonts w:ascii="Trebuchet MS" w:hAnsi="Trebuchet MS"/>
                <w:color w:val="auto"/>
              </w:rPr>
              <w:t xml:space="preserve"> i starsi</w:t>
            </w:r>
          </w:p>
          <w:p w14:paraId="2A618B42" w14:textId="77777777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color w:val="auto"/>
              </w:rPr>
              <w:t>Kategorie wiekowe w biegu głównym kobiet:</w:t>
            </w:r>
          </w:p>
          <w:p w14:paraId="7B2830AD" w14:textId="30269A26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color w:val="auto"/>
              </w:rPr>
              <w:t>- K 1 - rocznik 200</w:t>
            </w:r>
            <w:r w:rsidR="00B23620">
              <w:rPr>
                <w:rFonts w:ascii="Trebuchet MS" w:hAnsi="Trebuchet MS"/>
                <w:color w:val="auto"/>
              </w:rPr>
              <w:t>7</w:t>
            </w:r>
            <w:r w:rsidRPr="006A01CF">
              <w:rPr>
                <w:rFonts w:ascii="Trebuchet MS" w:hAnsi="Trebuchet MS"/>
                <w:color w:val="auto"/>
              </w:rPr>
              <w:t>-19</w:t>
            </w:r>
            <w:r w:rsidR="00B23620">
              <w:rPr>
                <w:rFonts w:ascii="Trebuchet MS" w:hAnsi="Trebuchet MS"/>
                <w:color w:val="auto"/>
              </w:rPr>
              <w:t>97</w:t>
            </w:r>
          </w:p>
          <w:p w14:paraId="4FE0448C" w14:textId="35FDCEE7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color w:val="auto"/>
              </w:rPr>
              <w:t>- K 2 - rocznik 199</w:t>
            </w:r>
            <w:r w:rsidR="00B23620">
              <w:rPr>
                <w:rFonts w:ascii="Trebuchet MS" w:hAnsi="Trebuchet MS"/>
                <w:color w:val="auto"/>
              </w:rPr>
              <w:t>6</w:t>
            </w:r>
            <w:r w:rsidRPr="006A01CF">
              <w:rPr>
                <w:rFonts w:ascii="Trebuchet MS" w:hAnsi="Trebuchet MS"/>
                <w:color w:val="auto"/>
              </w:rPr>
              <w:t>-198</w:t>
            </w:r>
            <w:r w:rsidR="00B23620">
              <w:rPr>
                <w:rFonts w:ascii="Trebuchet MS" w:hAnsi="Trebuchet MS"/>
                <w:color w:val="auto"/>
              </w:rPr>
              <w:t>2</w:t>
            </w:r>
          </w:p>
          <w:p w14:paraId="69B297AF" w14:textId="7C8BF2DF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color w:val="auto"/>
              </w:rPr>
              <w:t>- K 3 - rocznik 198</w:t>
            </w:r>
            <w:r w:rsidR="00B23620">
              <w:rPr>
                <w:rFonts w:ascii="Trebuchet MS" w:hAnsi="Trebuchet MS"/>
                <w:color w:val="auto"/>
              </w:rPr>
              <w:t>1</w:t>
            </w:r>
            <w:r w:rsidRPr="006A01CF">
              <w:rPr>
                <w:rFonts w:ascii="Trebuchet MS" w:hAnsi="Trebuchet MS"/>
                <w:color w:val="auto"/>
              </w:rPr>
              <w:t xml:space="preserve"> i starsze</w:t>
            </w:r>
          </w:p>
          <w:p w14:paraId="0371F2D7" w14:textId="77777777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color w:val="auto"/>
              </w:rPr>
              <w:t> </w:t>
            </w:r>
          </w:p>
          <w:p w14:paraId="457DC28D" w14:textId="6558392A" w:rsidR="002F6BBE" w:rsidRPr="00381271" w:rsidRDefault="002F6BBE" w:rsidP="002F6BBE">
            <w:pPr>
              <w:pStyle w:val="msoaccenttext2"/>
              <w:widowControl w:val="0"/>
              <w:rPr>
                <w:rFonts w:ascii="Trebuchet MS" w:hAnsi="Trebuchet MS"/>
                <w:b/>
                <w:bCs/>
                <w:color w:val="FFFFFF" w:themeColor="background1"/>
              </w:rPr>
            </w:pPr>
            <w:r w:rsidRPr="00F7240A">
              <w:rPr>
                <w:rFonts w:ascii="Trebuchet MS" w:hAnsi="Trebuchet MS"/>
                <w:b/>
                <w:bCs/>
                <w:color w:val="FFFFFF" w:themeColor="background1"/>
                <w:sz w:val="20"/>
                <w:szCs w:val="20"/>
              </w:rPr>
              <w:t xml:space="preserve">VII. </w:t>
            </w:r>
            <w:r w:rsidRPr="00381271">
              <w:rPr>
                <w:rFonts w:ascii="Trebuchet MS" w:hAnsi="Trebuchet MS"/>
                <w:b/>
                <w:bCs/>
                <w:color w:val="FFFFFF" w:themeColor="background1"/>
                <w:sz w:val="20"/>
                <w:szCs w:val="20"/>
              </w:rPr>
              <w:t>NAGRODY</w:t>
            </w:r>
          </w:p>
          <w:p w14:paraId="049D67A7" w14:textId="77777777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color w:val="auto"/>
              </w:rPr>
              <w:t> </w:t>
            </w:r>
          </w:p>
          <w:p w14:paraId="259E2FA3" w14:textId="24D04FFB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i/>
                <w:iCs/>
                <w:color w:val="auto"/>
              </w:rPr>
            </w:pPr>
            <w:r w:rsidRPr="006A01CF">
              <w:rPr>
                <w:rFonts w:ascii="Trebuchet MS" w:hAnsi="Trebuchet MS"/>
                <w:i/>
                <w:iCs/>
                <w:color w:val="auto"/>
              </w:rPr>
              <w:t>W biegu głównym:</w:t>
            </w:r>
          </w:p>
          <w:p w14:paraId="40963C02" w14:textId="48112BB3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color w:val="auto"/>
              </w:rPr>
              <w:t xml:space="preserve">- klasyfikacja generalna – dla pierwszego zawodnika </w:t>
            </w:r>
            <w:proofErr w:type="spellStart"/>
            <w:r w:rsidRPr="006A01CF">
              <w:rPr>
                <w:rFonts w:ascii="Trebuchet MS" w:hAnsi="Trebuchet MS"/>
                <w:color w:val="auto"/>
              </w:rPr>
              <w:t>m+k</w:t>
            </w:r>
            <w:proofErr w:type="spellEnd"/>
            <w:r w:rsidRPr="006A01CF">
              <w:rPr>
                <w:rFonts w:ascii="Trebuchet MS" w:hAnsi="Trebuchet MS"/>
                <w:color w:val="auto"/>
              </w:rPr>
              <w:t xml:space="preserve"> –nagroda pieniężna lub rzeczowa,</w:t>
            </w:r>
          </w:p>
          <w:p w14:paraId="5E88F09E" w14:textId="7E3661DF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color w:val="auto"/>
              </w:rPr>
              <w:t>- dla pierwszego zawodnika w każdej kategorii wiekowej -nagroda pieniężna,</w:t>
            </w:r>
          </w:p>
          <w:p w14:paraId="4683B9B6" w14:textId="77777777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color w:val="auto"/>
              </w:rPr>
              <w:t>- za II, III miejsce – nagrody pieniężne lub rzeczowe.</w:t>
            </w:r>
          </w:p>
          <w:p w14:paraId="46784C90" w14:textId="77777777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</w:p>
          <w:p w14:paraId="101E1B2A" w14:textId="77777777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i/>
                <w:iCs/>
                <w:color w:val="auto"/>
              </w:rPr>
            </w:pPr>
            <w:r w:rsidRPr="006A01CF">
              <w:rPr>
                <w:rFonts w:ascii="Trebuchet MS" w:hAnsi="Trebuchet MS"/>
                <w:i/>
                <w:iCs/>
                <w:color w:val="auto"/>
              </w:rPr>
              <w:t>Nagrody rzeczowe dla:</w:t>
            </w:r>
          </w:p>
          <w:p w14:paraId="6E04CE7B" w14:textId="77777777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color w:val="auto"/>
              </w:rPr>
              <w:t>- trzech najlepszych zawodników i zawodniczek gm. Klucze (decyduje miejsce zamieszkania),</w:t>
            </w:r>
          </w:p>
          <w:p w14:paraId="3D820464" w14:textId="77777777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color w:val="auto"/>
              </w:rPr>
              <w:t>- najlepszego zawodnika zagranicznego,</w:t>
            </w:r>
          </w:p>
          <w:p w14:paraId="3FEF424D" w14:textId="77777777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color w:val="auto"/>
              </w:rPr>
              <w:t>- trzech wylosowanych uczestników biegu głównego (losowanie numerów startowych po zakończeniu biegu; warunkiem otrzymania nagrody jest obecność przy losowaniu),</w:t>
            </w:r>
          </w:p>
          <w:p w14:paraId="58CF52DF" w14:textId="77777777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color w:val="auto"/>
              </w:rPr>
              <w:t>- trzech pierwszych miejsc w biegach przedszkolaków, dzieci i młodzieży.</w:t>
            </w:r>
          </w:p>
          <w:p w14:paraId="24AB191E" w14:textId="77777777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</w:p>
          <w:p w14:paraId="52EF6126" w14:textId="2D5ED698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color w:val="auto"/>
              </w:rPr>
              <w:t xml:space="preserve">Dla pierwszych pięćdziesięciu zawodników w marszu </w:t>
            </w:r>
            <w:proofErr w:type="spellStart"/>
            <w:r w:rsidRPr="006A01CF">
              <w:rPr>
                <w:rFonts w:ascii="Trebuchet MS" w:hAnsi="Trebuchet MS"/>
                <w:color w:val="auto"/>
              </w:rPr>
              <w:t>Nordic</w:t>
            </w:r>
            <w:proofErr w:type="spellEnd"/>
            <w:r w:rsidRPr="006A01CF">
              <w:rPr>
                <w:rFonts w:ascii="Trebuchet MS" w:hAnsi="Trebuchet MS"/>
                <w:color w:val="auto"/>
              </w:rPr>
              <w:t xml:space="preserve"> </w:t>
            </w:r>
            <w:proofErr w:type="spellStart"/>
            <w:r w:rsidRPr="006A01CF">
              <w:rPr>
                <w:rFonts w:ascii="Trebuchet MS" w:hAnsi="Trebuchet MS"/>
                <w:color w:val="auto"/>
              </w:rPr>
              <w:t>Walking</w:t>
            </w:r>
            <w:proofErr w:type="spellEnd"/>
            <w:r w:rsidRPr="006A01CF">
              <w:rPr>
                <w:rFonts w:ascii="Trebuchet MS" w:hAnsi="Trebuchet MS"/>
                <w:color w:val="auto"/>
              </w:rPr>
              <w:t xml:space="preserve"> - pamiątkowe koszulki, a dla zwycięzcy </w:t>
            </w:r>
            <w:proofErr w:type="spellStart"/>
            <w:r w:rsidRPr="006A01CF">
              <w:rPr>
                <w:rFonts w:ascii="Trebuchet MS" w:hAnsi="Trebuchet MS"/>
                <w:color w:val="auto"/>
              </w:rPr>
              <w:t>k+m</w:t>
            </w:r>
            <w:proofErr w:type="spellEnd"/>
            <w:r w:rsidRPr="006A01CF">
              <w:rPr>
                <w:rFonts w:ascii="Trebuchet MS" w:hAnsi="Trebuchet MS"/>
                <w:color w:val="auto"/>
              </w:rPr>
              <w:t xml:space="preserve"> zawodów </w:t>
            </w:r>
            <w:proofErr w:type="spellStart"/>
            <w:r w:rsidRPr="006A01CF">
              <w:rPr>
                <w:rFonts w:ascii="Trebuchet MS" w:hAnsi="Trebuchet MS"/>
                <w:color w:val="auto"/>
              </w:rPr>
              <w:t>Nordic</w:t>
            </w:r>
            <w:proofErr w:type="spellEnd"/>
            <w:r w:rsidRPr="006A01CF">
              <w:rPr>
                <w:rFonts w:ascii="Trebuchet MS" w:hAnsi="Trebuchet MS"/>
                <w:color w:val="auto"/>
              </w:rPr>
              <w:t xml:space="preserve"> </w:t>
            </w:r>
            <w:proofErr w:type="spellStart"/>
            <w:r w:rsidRPr="006A01CF">
              <w:rPr>
                <w:rFonts w:ascii="Trebuchet MS" w:hAnsi="Trebuchet MS"/>
                <w:color w:val="auto"/>
              </w:rPr>
              <w:t>Walking</w:t>
            </w:r>
            <w:proofErr w:type="spellEnd"/>
            <w:r w:rsidRPr="006A01CF">
              <w:rPr>
                <w:rFonts w:ascii="Trebuchet MS" w:hAnsi="Trebuchet MS"/>
                <w:color w:val="auto"/>
              </w:rPr>
              <w:t xml:space="preserve"> – </w:t>
            </w:r>
            <w:r w:rsidR="00D45329">
              <w:rPr>
                <w:rFonts w:ascii="Trebuchet MS" w:hAnsi="Trebuchet MS"/>
                <w:color w:val="auto"/>
              </w:rPr>
              <w:t>nagrody rzeczowe</w:t>
            </w:r>
            <w:r w:rsidRPr="006A01CF">
              <w:rPr>
                <w:rFonts w:ascii="Trebuchet MS" w:hAnsi="Trebuchet MS"/>
                <w:color w:val="auto"/>
              </w:rPr>
              <w:t>.</w:t>
            </w:r>
          </w:p>
          <w:p w14:paraId="446ED30F" w14:textId="77777777" w:rsidR="002F6BBE" w:rsidRPr="006A01CF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</w:p>
          <w:p w14:paraId="2C071286" w14:textId="2A5B522C" w:rsidR="00622266" w:rsidRPr="006A01CF" w:rsidRDefault="002F6BBE" w:rsidP="006A01CF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6A01CF">
              <w:rPr>
                <w:rFonts w:ascii="Trebuchet MS" w:hAnsi="Trebuchet MS"/>
                <w:i/>
                <w:iCs/>
                <w:color w:val="auto"/>
              </w:rPr>
              <w:t xml:space="preserve">Uwaga! </w:t>
            </w:r>
            <w:r w:rsidRPr="006A01CF">
              <w:rPr>
                <w:rFonts w:ascii="Trebuchet MS" w:hAnsi="Trebuchet MS"/>
                <w:color w:val="auto"/>
              </w:rPr>
              <w:t xml:space="preserve">Wysokość nagród pieniężnych, uzależniona od pozyskanych środków od sponsorów, zostanie ogłoszona </w:t>
            </w:r>
            <w:r w:rsidR="00D45329">
              <w:rPr>
                <w:rFonts w:ascii="Trebuchet MS" w:hAnsi="Trebuchet MS"/>
                <w:color w:val="auto"/>
              </w:rPr>
              <w:br/>
            </w:r>
            <w:r w:rsidRPr="006A01CF">
              <w:rPr>
                <w:rFonts w:ascii="Trebuchet MS" w:hAnsi="Trebuchet MS"/>
                <w:color w:val="auto"/>
              </w:rPr>
              <w:t xml:space="preserve">w dniu zawodów. </w:t>
            </w:r>
          </w:p>
        </w:tc>
        <w:tc>
          <w:tcPr>
            <w:tcW w:w="425" w:type="dxa"/>
          </w:tcPr>
          <w:p w14:paraId="265E7526" w14:textId="2350B3D8" w:rsidR="00622266" w:rsidRPr="00B12CFE" w:rsidRDefault="00622266" w:rsidP="00E32921">
            <w:pPr>
              <w:rPr>
                <w:noProof/>
                <w:szCs w:val="18"/>
              </w:rPr>
            </w:pPr>
          </w:p>
        </w:tc>
        <w:tc>
          <w:tcPr>
            <w:tcW w:w="568" w:type="dxa"/>
          </w:tcPr>
          <w:p w14:paraId="10C0FDD0" w14:textId="3925A911" w:rsidR="00622266" w:rsidRPr="00B12CFE" w:rsidRDefault="00622266" w:rsidP="00E32921">
            <w:pPr>
              <w:rPr>
                <w:noProof/>
                <w:szCs w:val="18"/>
              </w:rPr>
            </w:pPr>
          </w:p>
        </w:tc>
        <w:tc>
          <w:tcPr>
            <w:tcW w:w="4394" w:type="dxa"/>
          </w:tcPr>
          <w:p w14:paraId="6A01E864" w14:textId="77777777" w:rsidR="00B12CFE" w:rsidRPr="004D7A03" w:rsidRDefault="00B12CFE" w:rsidP="00B62F10">
            <w:pPr>
              <w:pStyle w:val="Nagwek1ty"/>
              <w:rPr>
                <w:color w:val="FF0000"/>
                <w:sz w:val="20"/>
                <w:szCs w:val="20"/>
              </w:rPr>
            </w:pPr>
            <w:r w:rsidRPr="004D7A03">
              <w:rPr>
                <w:color w:val="FF0000"/>
                <w:sz w:val="20"/>
                <w:szCs w:val="20"/>
              </w:rPr>
              <w:t>VIII. ZGŁOSZENIA</w:t>
            </w:r>
          </w:p>
          <w:p w14:paraId="663D3B50" w14:textId="77777777" w:rsidR="00B12CFE" w:rsidRPr="00B12CFE" w:rsidRDefault="00B12CFE" w:rsidP="00B12CFE">
            <w:pPr>
              <w:pStyle w:val="Nagwek1ty"/>
              <w:rPr>
                <w:sz w:val="18"/>
                <w:szCs w:val="18"/>
              </w:rPr>
            </w:pPr>
            <w:r w:rsidRPr="00B12CFE">
              <w:rPr>
                <w:sz w:val="18"/>
                <w:szCs w:val="18"/>
              </w:rPr>
              <w:t> </w:t>
            </w:r>
          </w:p>
          <w:p w14:paraId="561956FC" w14:textId="7A6FEB36" w:rsidR="00B12CFE" w:rsidRPr="00B12CFE" w:rsidRDefault="00B12CFE" w:rsidP="00B12CF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 xml:space="preserve">- Zgłoszenia elektroniczne do biegu głównego będą przyjmowane przez stronę </w:t>
            </w:r>
            <w:r w:rsidRPr="00381271">
              <w:rPr>
                <w:rFonts w:ascii="Trebuchet MS" w:hAnsi="Trebuchet MS"/>
                <w:b/>
                <w:bCs/>
                <w:color w:val="auto"/>
              </w:rPr>
              <w:t xml:space="preserve">https://time4s.pl/zapisy </w:t>
            </w:r>
            <w:r w:rsidRPr="00B12CFE">
              <w:rPr>
                <w:rFonts w:ascii="Trebuchet MS" w:hAnsi="Trebuchet MS"/>
                <w:color w:val="auto"/>
              </w:rPr>
              <w:t xml:space="preserve">do dn. </w:t>
            </w:r>
            <w:r w:rsidRPr="00381271">
              <w:rPr>
                <w:rFonts w:ascii="Trebuchet MS" w:hAnsi="Trebuchet MS"/>
                <w:b/>
                <w:color w:val="auto"/>
                <w:sz w:val="20"/>
                <w:szCs w:val="20"/>
                <w:u w:val="single"/>
              </w:rPr>
              <w:t>0</w:t>
            </w:r>
            <w:r w:rsidR="00B23620">
              <w:rPr>
                <w:rFonts w:ascii="Trebuchet MS" w:hAnsi="Trebuchet MS"/>
                <w:b/>
                <w:color w:val="auto"/>
                <w:sz w:val="20"/>
                <w:szCs w:val="20"/>
                <w:u w:val="single"/>
              </w:rPr>
              <w:t>7</w:t>
            </w:r>
            <w:r w:rsidRPr="00381271">
              <w:rPr>
                <w:rFonts w:ascii="Trebuchet MS" w:hAnsi="Trebuchet MS"/>
                <w:b/>
                <w:color w:val="auto"/>
                <w:sz w:val="20"/>
                <w:szCs w:val="20"/>
                <w:u w:val="single"/>
              </w:rPr>
              <w:t>.11.202</w:t>
            </w:r>
            <w:r w:rsidR="00B23620">
              <w:rPr>
                <w:rFonts w:ascii="Trebuchet MS" w:hAnsi="Trebuchet MS"/>
                <w:b/>
                <w:color w:val="auto"/>
                <w:sz w:val="20"/>
                <w:szCs w:val="20"/>
                <w:u w:val="single"/>
              </w:rPr>
              <w:t>2</w:t>
            </w:r>
            <w:r w:rsidRPr="00381271">
              <w:rPr>
                <w:rFonts w:ascii="Trebuchet MS" w:hAnsi="Trebuchet MS"/>
                <w:color w:val="auto"/>
                <w:sz w:val="20"/>
                <w:szCs w:val="20"/>
              </w:rPr>
              <w:t xml:space="preserve"> </w:t>
            </w:r>
            <w:r w:rsidRPr="00B12CFE">
              <w:rPr>
                <w:rFonts w:ascii="Trebuchet MS" w:hAnsi="Trebuchet MS"/>
                <w:color w:val="auto"/>
              </w:rPr>
              <w:t>oraz w dniu zawodów w Szkole Podstawowej w Bydlinie (hol) w godz. 9</w:t>
            </w:r>
            <w:r w:rsidRPr="00B12CFE">
              <w:rPr>
                <w:rFonts w:ascii="Trebuchet MS" w:hAnsi="Trebuchet MS"/>
                <w:color w:val="auto"/>
                <w:vertAlign w:val="superscript"/>
              </w:rPr>
              <w:t>30</w:t>
            </w:r>
            <w:r w:rsidRPr="00B12CFE">
              <w:rPr>
                <w:rFonts w:ascii="Trebuchet MS" w:hAnsi="Trebuchet MS"/>
                <w:color w:val="auto"/>
              </w:rPr>
              <w:t>-11</w:t>
            </w:r>
            <w:r w:rsidRPr="00B12CFE">
              <w:rPr>
                <w:rFonts w:ascii="Trebuchet MS" w:hAnsi="Trebuchet MS"/>
                <w:color w:val="auto"/>
                <w:vertAlign w:val="superscript"/>
              </w:rPr>
              <w:t>50</w:t>
            </w:r>
          </w:p>
          <w:p w14:paraId="252AE31B" w14:textId="77777777" w:rsidR="00B12CFE" w:rsidRPr="00B12CFE" w:rsidRDefault="00B12CFE" w:rsidP="00B12CFE">
            <w:pPr>
              <w:pStyle w:val="msoaccenttext4"/>
              <w:widowControl w:val="0"/>
              <w:jc w:val="left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 xml:space="preserve">- </w:t>
            </w:r>
            <w:r w:rsidRPr="00587C9E">
              <w:rPr>
                <w:rFonts w:ascii="Trebuchet MS" w:hAnsi="Trebuchet MS"/>
                <w:b/>
                <w:bCs/>
                <w:color w:val="FF0000"/>
                <w:sz w:val="20"/>
                <w:szCs w:val="20"/>
                <w:u w:val="double"/>
              </w:rPr>
              <w:t>Odbiór pakietów startowych do godz. 12</w:t>
            </w:r>
            <w:r w:rsidRPr="00587C9E">
              <w:rPr>
                <w:rFonts w:ascii="Trebuchet MS" w:hAnsi="Trebuchet MS"/>
                <w:b/>
                <w:bCs/>
                <w:color w:val="FF0000"/>
                <w:sz w:val="20"/>
                <w:szCs w:val="20"/>
                <w:u w:val="double"/>
                <w:vertAlign w:val="superscript"/>
              </w:rPr>
              <w:t>00</w:t>
            </w:r>
          </w:p>
          <w:p w14:paraId="79574950" w14:textId="12CB27B0" w:rsidR="00B12CFE" w:rsidRPr="00B12CFE" w:rsidRDefault="00B12CFE" w:rsidP="00B12CFE">
            <w:pPr>
              <w:pStyle w:val="msoaccenttext4"/>
              <w:widowControl w:val="0"/>
              <w:jc w:val="left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 xml:space="preserve">- Zgłoszenia do zawodów </w:t>
            </w:r>
            <w:proofErr w:type="spellStart"/>
            <w:r w:rsidRPr="00B12CFE">
              <w:rPr>
                <w:rFonts w:ascii="Trebuchet MS" w:hAnsi="Trebuchet MS"/>
                <w:color w:val="auto"/>
              </w:rPr>
              <w:t>Nordic</w:t>
            </w:r>
            <w:proofErr w:type="spellEnd"/>
            <w:r w:rsidRPr="00B12CFE">
              <w:rPr>
                <w:rFonts w:ascii="Trebuchet MS" w:hAnsi="Trebuchet MS"/>
                <w:color w:val="auto"/>
              </w:rPr>
              <w:t xml:space="preserve"> </w:t>
            </w:r>
            <w:proofErr w:type="spellStart"/>
            <w:r w:rsidRPr="00B12CFE">
              <w:rPr>
                <w:rFonts w:ascii="Trebuchet MS" w:hAnsi="Trebuchet MS"/>
                <w:color w:val="auto"/>
              </w:rPr>
              <w:t>Walking</w:t>
            </w:r>
            <w:proofErr w:type="spellEnd"/>
            <w:r w:rsidRPr="00B12CFE">
              <w:rPr>
                <w:rFonts w:ascii="Trebuchet MS" w:hAnsi="Trebuchet MS"/>
                <w:color w:val="auto"/>
              </w:rPr>
              <w:t xml:space="preserve"> wraz z wpisowym 2</w:t>
            </w:r>
            <w:r w:rsidR="00B23620">
              <w:rPr>
                <w:rFonts w:ascii="Trebuchet MS" w:hAnsi="Trebuchet MS"/>
                <w:color w:val="auto"/>
              </w:rPr>
              <w:t>5</w:t>
            </w:r>
            <w:r w:rsidRPr="00B12CFE">
              <w:rPr>
                <w:rFonts w:ascii="Trebuchet MS" w:hAnsi="Trebuchet MS"/>
                <w:color w:val="auto"/>
              </w:rPr>
              <w:t xml:space="preserve">,- zł będą przyjmowane </w:t>
            </w:r>
            <w:r w:rsidR="00B23620" w:rsidRPr="00B12CFE">
              <w:rPr>
                <w:rFonts w:ascii="Trebuchet MS" w:hAnsi="Trebuchet MS"/>
                <w:color w:val="auto"/>
              </w:rPr>
              <w:t xml:space="preserve">na stadionie KS Bydlin </w:t>
            </w:r>
            <w:r w:rsidRPr="00B12CFE">
              <w:rPr>
                <w:rFonts w:ascii="Trebuchet MS" w:hAnsi="Trebuchet MS"/>
                <w:color w:val="auto"/>
              </w:rPr>
              <w:t>w godz. 9</w:t>
            </w:r>
            <w:r w:rsidRPr="00B12CFE">
              <w:rPr>
                <w:rFonts w:ascii="Trebuchet MS" w:hAnsi="Trebuchet MS"/>
                <w:color w:val="auto"/>
                <w:vertAlign w:val="superscript"/>
              </w:rPr>
              <w:t>30</w:t>
            </w:r>
            <w:r w:rsidRPr="00B12CFE">
              <w:rPr>
                <w:rFonts w:ascii="Trebuchet MS" w:hAnsi="Trebuchet MS"/>
                <w:color w:val="auto"/>
              </w:rPr>
              <w:t>-12</w:t>
            </w:r>
            <w:r w:rsidRPr="00B12CFE">
              <w:rPr>
                <w:rFonts w:ascii="Trebuchet MS" w:hAnsi="Trebuchet MS"/>
                <w:color w:val="auto"/>
                <w:vertAlign w:val="superscript"/>
              </w:rPr>
              <w:t>00</w:t>
            </w:r>
            <w:r w:rsidRPr="00B12CFE">
              <w:rPr>
                <w:rFonts w:ascii="Trebuchet MS" w:hAnsi="Trebuchet MS"/>
                <w:color w:val="auto"/>
              </w:rPr>
              <w:t xml:space="preserve"> przez Stowarzyszenie Otwarci</w:t>
            </w:r>
          </w:p>
          <w:p w14:paraId="24A47F58" w14:textId="198B1640" w:rsidR="00B12CFE" w:rsidRPr="00B12CFE" w:rsidRDefault="00B12CFE" w:rsidP="00B12CFE">
            <w:pPr>
              <w:pStyle w:val="msoaccenttext4"/>
              <w:widowControl w:val="0"/>
              <w:jc w:val="left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 xml:space="preserve">- W biegach dzieci i młodzieży </w:t>
            </w:r>
            <w:r w:rsidR="00B23620">
              <w:rPr>
                <w:rFonts w:ascii="Trebuchet MS" w:hAnsi="Trebuchet MS"/>
                <w:color w:val="auto"/>
              </w:rPr>
              <w:t>zgłoszenia bezpośrednio przed startem.</w:t>
            </w:r>
          </w:p>
          <w:p w14:paraId="66C1E758" w14:textId="77777777" w:rsidR="00B12CFE" w:rsidRDefault="00B12CFE" w:rsidP="002F6BBE">
            <w:pPr>
              <w:pStyle w:val="msoaccenttext2"/>
              <w:widowControl w:val="0"/>
              <w:rPr>
                <w:rFonts w:ascii="Trebuchet MS" w:hAnsi="Trebuchet MS"/>
                <w:b/>
                <w:bCs/>
                <w:color w:val="auto"/>
              </w:rPr>
            </w:pPr>
          </w:p>
          <w:p w14:paraId="35549819" w14:textId="44D627CE" w:rsidR="002F6BBE" w:rsidRPr="004D7A03" w:rsidRDefault="002F6BBE" w:rsidP="00B62F10">
            <w:pPr>
              <w:pStyle w:val="Nagwek1ty"/>
              <w:rPr>
                <w:color w:val="FF0000"/>
                <w:sz w:val="20"/>
                <w:szCs w:val="20"/>
              </w:rPr>
            </w:pPr>
            <w:r w:rsidRPr="004D7A03">
              <w:rPr>
                <w:color w:val="FF0000"/>
                <w:sz w:val="20"/>
                <w:szCs w:val="20"/>
              </w:rPr>
              <w:t>IX. SPRAWY FINANSOWE</w:t>
            </w:r>
          </w:p>
          <w:p w14:paraId="095BD5CC" w14:textId="77777777" w:rsidR="002F6BBE" w:rsidRPr="00B12CFE" w:rsidRDefault="002F6BBE" w:rsidP="002F6BBE">
            <w:pPr>
              <w:pStyle w:val="msoaccenttext2"/>
              <w:widowControl w:val="0"/>
              <w:rPr>
                <w:rFonts w:ascii="Trebuchet MS" w:hAnsi="Trebuchet MS"/>
                <w:b/>
                <w:bCs/>
                <w:color w:val="auto"/>
              </w:rPr>
            </w:pPr>
            <w:r w:rsidRPr="00B12CFE">
              <w:rPr>
                <w:rFonts w:ascii="Trebuchet MS" w:hAnsi="Trebuchet MS"/>
                <w:b/>
                <w:bCs/>
                <w:color w:val="auto"/>
              </w:rPr>
              <w:t> </w:t>
            </w:r>
          </w:p>
          <w:p w14:paraId="23259701" w14:textId="77777777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- Koszty organizacyjne pokrywają organizatorzy.</w:t>
            </w:r>
          </w:p>
          <w:p w14:paraId="741EB510" w14:textId="77777777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 xml:space="preserve">- Opłata startowego w biegu głównym: </w:t>
            </w:r>
          </w:p>
          <w:p w14:paraId="59150D63" w14:textId="1E418580" w:rsidR="002F6BBE" w:rsidRPr="008F526A" w:rsidRDefault="002F6BBE" w:rsidP="002F6BBE">
            <w:pPr>
              <w:pStyle w:val="msoaccenttext"/>
              <w:widowControl w:val="0"/>
              <w:ind w:firstLine="284"/>
              <w:rPr>
                <w:rFonts w:ascii="Trebuchet MS" w:hAnsi="Trebuchet MS"/>
                <w:color w:val="auto"/>
              </w:rPr>
            </w:pPr>
            <w:r w:rsidRPr="008F526A">
              <w:rPr>
                <w:rFonts w:ascii="Trebuchet MS" w:hAnsi="Trebuchet MS"/>
                <w:color w:val="auto"/>
              </w:rPr>
              <w:t xml:space="preserve">- </w:t>
            </w:r>
            <w:r w:rsidRPr="008F526A">
              <w:rPr>
                <w:rFonts w:ascii="Trebuchet MS" w:hAnsi="Trebuchet MS"/>
                <w:b/>
                <w:bCs/>
                <w:color w:val="auto"/>
              </w:rPr>
              <w:t>do dnia 0</w:t>
            </w:r>
            <w:r w:rsidR="00B23620">
              <w:rPr>
                <w:rFonts w:ascii="Trebuchet MS" w:hAnsi="Trebuchet MS"/>
                <w:b/>
                <w:bCs/>
                <w:color w:val="auto"/>
              </w:rPr>
              <w:t>7</w:t>
            </w:r>
            <w:r w:rsidRPr="008F526A">
              <w:rPr>
                <w:rFonts w:ascii="Trebuchet MS" w:hAnsi="Trebuchet MS"/>
                <w:b/>
                <w:bCs/>
                <w:color w:val="auto"/>
              </w:rPr>
              <w:t>.11.202</w:t>
            </w:r>
            <w:r w:rsidR="00C74157">
              <w:rPr>
                <w:rFonts w:ascii="Trebuchet MS" w:hAnsi="Trebuchet MS"/>
                <w:b/>
                <w:bCs/>
                <w:color w:val="auto"/>
              </w:rPr>
              <w:t>2</w:t>
            </w:r>
            <w:r w:rsidRPr="008F526A">
              <w:rPr>
                <w:rFonts w:ascii="Trebuchet MS" w:hAnsi="Trebuchet MS"/>
                <w:b/>
                <w:bCs/>
                <w:color w:val="auto"/>
              </w:rPr>
              <w:t xml:space="preserve"> na konto GOK Klucze </w:t>
            </w:r>
            <w:r w:rsidR="00381271" w:rsidRPr="008F526A">
              <w:rPr>
                <w:rFonts w:ascii="Trebuchet MS" w:hAnsi="Trebuchet MS"/>
                <w:b/>
                <w:bCs/>
                <w:color w:val="auto"/>
              </w:rPr>
              <w:br/>
              <w:t xml:space="preserve">        </w:t>
            </w:r>
            <w:r w:rsidRPr="008F526A">
              <w:rPr>
                <w:rFonts w:ascii="Trebuchet MS" w:hAnsi="Trebuchet MS"/>
                <w:b/>
                <w:bCs/>
                <w:color w:val="auto"/>
              </w:rPr>
              <w:t>nr 57 1240 4953 1111 0000 5450 1434</w:t>
            </w:r>
            <w:r w:rsidRPr="008F526A">
              <w:rPr>
                <w:rFonts w:ascii="Trebuchet MS" w:hAnsi="Trebuchet MS"/>
                <w:color w:val="auto"/>
              </w:rPr>
              <w:t>:</w:t>
            </w:r>
          </w:p>
          <w:p w14:paraId="17AF826F" w14:textId="6D95C365" w:rsidR="002F6BBE" w:rsidRPr="00D45329" w:rsidRDefault="002F6BBE" w:rsidP="002F6BBE">
            <w:pPr>
              <w:pStyle w:val="msoaccenttext"/>
              <w:widowControl w:val="0"/>
              <w:ind w:firstLine="708"/>
              <w:rPr>
                <w:rFonts w:ascii="Trebuchet MS" w:hAnsi="Trebuchet MS"/>
                <w:i/>
                <w:iCs/>
                <w:color w:val="auto"/>
              </w:rPr>
            </w:pPr>
            <w:r w:rsidRPr="00D45329">
              <w:rPr>
                <w:rFonts w:ascii="Trebuchet MS" w:hAnsi="Trebuchet MS"/>
                <w:bCs/>
                <w:i/>
                <w:iCs/>
                <w:color w:val="auto"/>
              </w:rPr>
              <w:t xml:space="preserve">- </w:t>
            </w:r>
            <w:r w:rsidRPr="00D45329">
              <w:rPr>
                <w:rFonts w:ascii="Trebuchet MS" w:hAnsi="Trebuchet MS"/>
                <w:b/>
                <w:i/>
                <w:iCs/>
                <w:color w:val="auto"/>
              </w:rPr>
              <w:t>kat. M1</w:t>
            </w:r>
            <w:r w:rsidRPr="00D45329">
              <w:rPr>
                <w:rFonts w:ascii="Trebuchet MS" w:hAnsi="Trebuchet MS"/>
                <w:b/>
                <w:bCs/>
                <w:i/>
                <w:iCs/>
                <w:color w:val="auto"/>
              </w:rPr>
              <w:t xml:space="preserve"> i K1</w:t>
            </w:r>
            <w:r w:rsidRPr="00D45329">
              <w:rPr>
                <w:rFonts w:ascii="Trebuchet MS" w:hAnsi="Trebuchet MS"/>
                <w:i/>
                <w:iCs/>
                <w:color w:val="auto"/>
              </w:rPr>
              <w:t xml:space="preserve"> - </w:t>
            </w:r>
            <w:r w:rsidR="00B23620" w:rsidRPr="00D45329">
              <w:rPr>
                <w:rFonts w:ascii="Trebuchet MS" w:hAnsi="Trebuchet MS"/>
                <w:b/>
                <w:i/>
                <w:iCs/>
                <w:color w:val="auto"/>
              </w:rPr>
              <w:t>4</w:t>
            </w:r>
            <w:r w:rsidRPr="00D45329">
              <w:rPr>
                <w:rFonts w:ascii="Trebuchet MS" w:hAnsi="Trebuchet MS"/>
                <w:b/>
                <w:i/>
                <w:iCs/>
                <w:color w:val="auto"/>
              </w:rPr>
              <w:t>0</w:t>
            </w:r>
            <w:r w:rsidRPr="00D45329">
              <w:rPr>
                <w:rFonts w:ascii="Trebuchet MS" w:hAnsi="Trebuchet MS"/>
                <w:i/>
                <w:iCs/>
                <w:color w:val="auto"/>
              </w:rPr>
              <w:t xml:space="preserve"> </w:t>
            </w:r>
            <w:r w:rsidRPr="00D45329">
              <w:rPr>
                <w:rFonts w:ascii="Trebuchet MS" w:hAnsi="Trebuchet MS"/>
                <w:b/>
                <w:bCs/>
                <w:i/>
                <w:iCs/>
                <w:color w:val="auto"/>
              </w:rPr>
              <w:t>zł</w:t>
            </w:r>
            <w:r w:rsidRPr="00D45329">
              <w:rPr>
                <w:rFonts w:ascii="Trebuchet MS" w:hAnsi="Trebuchet MS"/>
                <w:i/>
                <w:iCs/>
                <w:color w:val="auto"/>
              </w:rPr>
              <w:t xml:space="preserve"> </w:t>
            </w:r>
          </w:p>
          <w:p w14:paraId="432B8C47" w14:textId="3AB88FA9" w:rsidR="002F6BBE" w:rsidRPr="00D45329" w:rsidRDefault="002F6BBE" w:rsidP="002F6BBE">
            <w:pPr>
              <w:pStyle w:val="msoaccenttext"/>
              <w:widowControl w:val="0"/>
              <w:ind w:firstLine="708"/>
              <w:rPr>
                <w:rFonts w:ascii="Trebuchet MS" w:hAnsi="Trebuchet MS"/>
                <w:b/>
                <w:bCs/>
                <w:i/>
                <w:iCs/>
                <w:color w:val="auto"/>
              </w:rPr>
            </w:pPr>
            <w:r w:rsidRPr="00D45329">
              <w:rPr>
                <w:rFonts w:ascii="Trebuchet MS" w:hAnsi="Trebuchet MS"/>
                <w:i/>
                <w:iCs/>
                <w:color w:val="auto"/>
              </w:rPr>
              <w:t xml:space="preserve">- </w:t>
            </w:r>
            <w:r w:rsidRPr="00D45329">
              <w:rPr>
                <w:rFonts w:ascii="Trebuchet MS" w:hAnsi="Trebuchet MS"/>
                <w:b/>
                <w:bCs/>
                <w:i/>
                <w:iCs/>
                <w:color w:val="auto"/>
              </w:rPr>
              <w:t xml:space="preserve">pozostałe kategorie </w:t>
            </w:r>
            <w:r w:rsidRPr="00D45329">
              <w:rPr>
                <w:rFonts w:ascii="Trebuchet MS" w:hAnsi="Trebuchet MS"/>
                <w:i/>
                <w:iCs/>
                <w:color w:val="auto"/>
              </w:rPr>
              <w:t>-</w:t>
            </w:r>
            <w:r w:rsidRPr="00D45329">
              <w:rPr>
                <w:rFonts w:ascii="Trebuchet MS" w:hAnsi="Trebuchet MS"/>
                <w:b/>
                <w:bCs/>
                <w:i/>
                <w:iCs/>
                <w:color w:val="auto"/>
              </w:rPr>
              <w:t xml:space="preserve"> </w:t>
            </w:r>
            <w:r w:rsidR="00B23620" w:rsidRPr="00D45329">
              <w:rPr>
                <w:rFonts w:ascii="Trebuchet MS" w:hAnsi="Trebuchet MS"/>
                <w:b/>
                <w:bCs/>
                <w:i/>
                <w:iCs/>
                <w:color w:val="auto"/>
              </w:rPr>
              <w:t>5</w:t>
            </w:r>
            <w:r w:rsidRPr="00D45329">
              <w:rPr>
                <w:rFonts w:ascii="Trebuchet MS" w:hAnsi="Trebuchet MS"/>
                <w:b/>
                <w:bCs/>
                <w:i/>
                <w:iCs/>
                <w:color w:val="auto"/>
              </w:rPr>
              <w:t>0 zł</w:t>
            </w:r>
          </w:p>
          <w:p w14:paraId="78B16338" w14:textId="77777777" w:rsidR="002F6BBE" w:rsidRPr="008F526A" w:rsidRDefault="002F6BBE" w:rsidP="002F6BBE">
            <w:pPr>
              <w:pStyle w:val="msoaccenttext"/>
              <w:widowControl w:val="0"/>
              <w:ind w:firstLine="284"/>
              <w:rPr>
                <w:rFonts w:ascii="Trebuchet MS" w:hAnsi="Trebuchet MS"/>
                <w:color w:val="auto"/>
              </w:rPr>
            </w:pPr>
            <w:r w:rsidRPr="008F526A">
              <w:rPr>
                <w:rFonts w:ascii="Trebuchet MS" w:hAnsi="Trebuchet MS"/>
                <w:color w:val="auto"/>
              </w:rPr>
              <w:t xml:space="preserve">- </w:t>
            </w:r>
            <w:r w:rsidRPr="008F526A">
              <w:rPr>
                <w:rFonts w:ascii="Trebuchet MS" w:hAnsi="Trebuchet MS"/>
                <w:b/>
                <w:bCs/>
                <w:color w:val="auto"/>
              </w:rPr>
              <w:t>w dniu zawodów gotówką</w:t>
            </w:r>
            <w:r w:rsidRPr="008F526A">
              <w:rPr>
                <w:rFonts w:ascii="Trebuchet MS" w:hAnsi="Trebuchet MS"/>
                <w:color w:val="auto"/>
              </w:rPr>
              <w:t>:</w:t>
            </w:r>
          </w:p>
          <w:p w14:paraId="48385CF8" w14:textId="31CF7BF1" w:rsidR="002F6BBE" w:rsidRPr="00D45329" w:rsidRDefault="002F6BBE" w:rsidP="002F6BBE">
            <w:pPr>
              <w:pStyle w:val="msoaccenttext"/>
              <w:widowControl w:val="0"/>
              <w:ind w:firstLine="708"/>
              <w:rPr>
                <w:rFonts w:ascii="Trebuchet MS" w:hAnsi="Trebuchet MS"/>
                <w:i/>
                <w:iCs/>
                <w:color w:val="auto"/>
              </w:rPr>
            </w:pPr>
            <w:r w:rsidRPr="00D45329">
              <w:rPr>
                <w:rFonts w:ascii="Trebuchet MS" w:hAnsi="Trebuchet MS"/>
                <w:bCs/>
                <w:i/>
                <w:iCs/>
                <w:color w:val="auto"/>
              </w:rPr>
              <w:t xml:space="preserve">- </w:t>
            </w:r>
            <w:r w:rsidRPr="00D45329">
              <w:rPr>
                <w:rFonts w:ascii="Trebuchet MS" w:hAnsi="Trebuchet MS"/>
                <w:b/>
                <w:i/>
                <w:iCs/>
                <w:color w:val="auto"/>
              </w:rPr>
              <w:t>kat. M1</w:t>
            </w:r>
            <w:r w:rsidRPr="00D45329">
              <w:rPr>
                <w:rFonts w:ascii="Trebuchet MS" w:hAnsi="Trebuchet MS"/>
                <w:b/>
                <w:bCs/>
                <w:i/>
                <w:iCs/>
                <w:color w:val="auto"/>
              </w:rPr>
              <w:t xml:space="preserve"> i K1</w:t>
            </w:r>
            <w:r w:rsidRPr="00D45329">
              <w:rPr>
                <w:rFonts w:ascii="Trebuchet MS" w:hAnsi="Trebuchet MS"/>
                <w:i/>
                <w:iCs/>
                <w:color w:val="auto"/>
              </w:rPr>
              <w:t xml:space="preserve"> - </w:t>
            </w:r>
            <w:r w:rsidR="00B23620" w:rsidRPr="00D45329">
              <w:rPr>
                <w:rFonts w:ascii="Trebuchet MS" w:hAnsi="Trebuchet MS"/>
                <w:b/>
                <w:i/>
                <w:iCs/>
                <w:color w:val="auto"/>
              </w:rPr>
              <w:t>5</w:t>
            </w:r>
            <w:r w:rsidRPr="00D45329">
              <w:rPr>
                <w:rFonts w:ascii="Trebuchet MS" w:hAnsi="Trebuchet MS"/>
                <w:b/>
                <w:i/>
                <w:iCs/>
                <w:color w:val="auto"/>
              </w:rPr>
              <w:t>0</w:t>
            </w:r>
            <w:r w:rsidRPr="00D45329">
              <w:rPr>
                <w:rFonts w:ascii="Trebuchet MS" w:hAnsi="Trebuchet MS"/>
                <w:i/>
                <w:iCs/>
                <w:color w:val="auto"/>
              </w:rPr>
              <w:t xml:space="preserve"> </w:t>
            </w:r>
            <w:r w:rsidRPr="00D45329">
              <w:rPr>
                <w:rFonts w:ascii="Trebuchet MS" w:hAnsi="Trebuchet MS"/>
                <w:b/>
                <w:bCs/>
                <w:i/>
                <w:iCs/>
                <w:color w:val="auto"/>
              </w:rPr>
              <w:t>zł</w:t>
            </w:r>
            <w:r w:rsidRPr="00D45329">
              <w:rPr>
                <w:rFonts w:ascii="Trebuchet MS" w:hAnsi="Trebuchet MS"/>
                <w:i/>
                <w:iCs/>
                <w:color w:val="auto"/>
              </w:rPr>
              <w:t xml:space="preserve"> </w:t>
            </w:r>
          </w:p>
          <w:p w14:paraId="3553793A" w14:textId="4DF00B64" w:rsidR="002F6BBE" w:rsidRPr="00D45329" w:rsidRDefault="002F6BBE" w:rsidP="002F6BBE">
            <w:pPr>
              <w:pStyle w:val="msoaccenttext"/>
              <w:widowControl w:val="0"/>
              <w:ind w:firstLine="708"/>
              <w:rPr>
                <w:rFonts w:ascii="Trebuchet MS" w:hAnsi="Trebuchet MS"/>
                <w:b/>
                <w:bCs/>
                <w:i/>
                <w:iCs/>
                <w:color w:val="auto"/>
              </w:rPr>
            </w:pPr>
            <w:r w:rsidRPr="00D45329">
              <w:rPr>
                <w:rFonts w:ascii="Trebuchet MS" w:hAnsi="Trebuchet MS"/>
                <w:i/>
                <w:iCs/>
                <w:color w:val="auto"/>
              </w:rPr>
              <w:t xml:space="preserve">- </w:t>
            </w:r>
            <w:r w:rsidRPr="00D45329">
              <w:rPr>
                <w:rFonts w:ascii="Trebuchet MS" w:hAnsi="Trebuchet MS"/>
                <w:b/>
                <w:bCs/>
                <w:i/>
                <w:iCs/>
                <w:color w:val="auto"/>
              </w:rPr>
              <w:t xml:space="preserve">pozostałe kategorie </w:t>
            </w:r>
            <w:r w:rsidRPr="00D45329">
              <w:rPr>
                <w:rFonts w:ascii="Trebuchet MS" w:hAnsi="Trebuchet MS"/>
                <w:i/>
                <w:iCs/>
                <w:color w:val="auto"/>
              </w:rPr>
              <w:t>-</w:t>
            </w:r>
            <w:r w:rsidRPr="00D45329">
              <w:rPr>
                <w:rFonts w:ascii="Trebuchet MS" w:hAnsi="Trebuchet MS"/>
                <w:b/>
                <w:bCs/>
                <w:i/>
                <w:iCs/>
                <w:color w:val="auto"/>
              </w:rPr>
              <w:t xml:space="preserve"> </w:t>
            </w:r>
            <w:r w:rsidR="00B23620" w:rsidRPr="00D45329">
              <w:rPr>
                <w:rFonts w:ascii="Trebuchet MS" w:hAnsi="Trebuchet MS"/>
                <w:b/>
                <w:bCs/>
                <w:i/>
                <w:iCs/>
                <w:color w:val="auto"/>
              </w:rPr>
              <w:t>7</w:t>
            </w:r>
            <w:r w:rsidRPr="00D45329">
              <w:rPr>
                <w:rFonts w:ascii="Trebuchet MS" w:hAnsi="Trebuchet MS"/>
                <w:b/>
                <w:bCs/>
                <w:i/>
                <w:iCs/>
                <w:color w:val="auto"/>
              </w:rPr>
              <w:t>0 zł</w:t>
            </w:r>
          </w:p>
          <w:p w14:paraId="5E5E6575" w14:textId="5C3EE782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 xml:space="preserve">- Koszty przejazdu (autokar) dzieci i młodzieży </w:t>
            </w:r>
            <w:r w:rsidR="00B23620">
              <w:rPr>
                <w:rFonts w:ascii="Trebuchet MS" w:hAnsi="Trebuchet MS"/>
                <w:color w:val="auto"/>
              </w:rPr>
              <w:br/>
            </w:r>
            <w:r w:rsidRPr="00B12CFE">
              <w:rPr>
                <w:rFonts w:ascii="Trebuchet MS" w:hAnsi="Trebuchet MS"/>
                <w:color w:val="auto"/>
              </w:rPr>
              <w:t xml:space="preserve">z gminy Klucze pokrywają organizatorzy, przejazd </w:t>
            </w:r>
            <w:r w:rsidR="009F5D1B">
              <w:rPr>
                <w:rFonts w:ascii="Trebuchet MS" w:hAnsi="Trebuchet MS"/>
                <w:color w:val="auto"/>
              </w:rPr>
              <w:br/>
            </w:r>
            <w:r w:rsidRPr="00B12CFE">
              <w:rPr>
                <w:rFonts w:ascii="Trebuchet MS" w:hAnsi="Trebuchet MS"/>
                <w:color w:val="auto"/>
              </w:rPr>
              <w:t>dla pozostałych pokrywają uczestnicy lub jednostki delegujące.</w:t>
            </w:r>
          </w:p>
          <w:p w14:paraId="66672CF7" w14:textId="77777777" w:rsidR="002F6BBE" w:rsidRPr="006A01CF" w:rsidRDefault="002F6BBE" w:rsidP="006A01CF">
            <w:pPr>
              <w:pStyle w:val="Nagwek1ty"/>
              <w:rPr>
                <w:sz w:val="18"/>
                <w:szCs w:val="18"/>
              </w:rPr>
            </w:pPr>
            <w:r w:rsidRPr="006A01CF">
              <w:rPr>
                <w:sz w:val="18"/>
                <w:szCs w:val="18"/>
              </w:rPr>
              <w:t> </w:t>
            </w:r>
          </w:p>
          <w:p w14:paraId="1F34FC6A" w14:textId="77777777" w:rsidR="002F6BBE" w:rsidRPr="004D7A03" w:rsidRDefault="002F6BBE" w:rsidP="00B62F10">
            <w:pPr>
              <w:pStyle w:val="Nagwek1ty"/>
              <w:rPr>
                <w:color w:val="FF0000"/>
                <w:sz w:val="20"/>
                <w:szCs w:val="20"/>
              </w:rPr>
            </w:pPr>
            <w:r w:rsidRPr="004D7A03">
              <w:rPr>
                <w:color w:val="FF0000"/>
                <w:sz w:val="20"/>
                <w:szCs w:val="20"/>
              </w:rPr>
              <w:t>X. SPRAWY RÓŻNE</w:t>
            </w:r>
          </w:p>
          <w:p w14:paraId="4EC42B93" w14:textId="77777777" w:rsidR="002F6BBE" w:rsidRPr="00B12CFE" w:rsidRDefault="002F6BBE" w:rsidP="002F6BBE">
            <w:pPr>
              <w:pStyle w:val="msoaccenttext2"/>
              <w:widowControl w:val="0"/>
              <w:rPr>
                <w:rFonts w:ascii="Trebuchet MS" w:hAnsi="Trebuchet MS"/>
                <w:b/>
                <w:bCs/>
                <w:color w:val="auto"/>
              </w:rPr>
            </w:pPr>
            <w:r w:rsidRPr="00B12CFE">
              <w:rPr>
                <w:rFonts w:ascii="Trebuchet MS" w:hAnsi="Trebuchet MS"/>
                <w:b/>
                <w:bCs/>
                <w:color w:val="auto"/>
              </w:rPr>
              <w:t> </w:t>
            </w:r>
          </w:p>
          <w:p w14:paraId="56C881AA" w14:textId="77777777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- 150 pierwszych zawodników (100 mężczyzn i 50 kobiet) biegu głównego otrzymuje medale okolicznościowe i koszulki</w:t>
            </w:r>
          </w:p>
          <w:p w14:paraId="652339BC" w14:textId="77777777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- Każdy uczestnik biegu głównego otrzymuje gorący posiłek</w:t>
            </w:r>
          </w:p>
          <w:p w14:paraId="136ADF7B" w14:textId="77777777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- W biegu dzieci i młodzieży każdy uczestnik otrzyma słodki upominek i medal okolicznościowy</w:t>
            </w:r>
          </w:p>
          <w:p w14:paraId="060C20AB" w14:textId="77777777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- Organizatorzy zabezpieczają opiekę medyczną</w:t>
            </w:r>
          </w:p>
          <w:p w14:paraId="1A4DEF54" w14:textId="247BE501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- Szatnie dla uczestników biegu głównego w Szkole Podstawowej w Bydlinie</w:t>
            </w:r>
          </w:p>
          <w:p w14:paraId="5287A7B2" w14:textId="4B518E41" w:rsidR="009F5D1B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 xml:space="preserve">- </w:t>
            </w:r>
            <w:r w:rsidR="009F5D1B" w:rsidRPr="00B12CFE">
              <w:rPr>
                <w:rFonts w:ascii="Trebuchet MS" w:hAnsi="Trebuchet MS"/>
                <w:color w:val="auto"/>
              </w:rPr>
              <w:t xml:space="preserve">Szatnie dla uczestników </w:t>
            </w:r>
            <w:proofErr w:type="spellStart"/>
            <w:r w:rsidR="009F5D1B" w:rsidRPr="00B12CFE">
              <w:rPr>
                <w:rFonts w:ascii="Trebuchet MS" w:hAnsi="Trebuchet MS"/>
                <w:color w:val="auto"/>
              </w:rPr>
              <w:t>Nordic</w:t>
            </w:r>
            <w:proofErr w:type="spellEnd"/>
            <w:r w:rsidR="009F5D1B" w:rsidRPr="00B12CFE">
              <w:rPr>
                <w:rFonts w:ascii="Trebuchet MS" w:hAnsi="Trebuchet MS"/>
                <w:color w:val="auto"/>
              </w:rPr>
              <w:t xml:space="preserve"> </w:t>
            </w:r>
            <w:proofErr w:type="spellStart"/>
            <w:r w:rsidR="009F5D1B" w:rsidRPr="00B12CFE">
              <w:rPr>
                <w:rFonts w:ascii="Trebuchet MS" w:hAnsi="Trebuchet MS"/>
                <w:color w:val="auto"/>
              </w:rPr>
              <w:t>Walking</w:t>
            </w:r>
            <w:proofErr w:type="spellEnd"/>
            <w:r w:rsidR="00587C9E">
              <w:rPr>
                <w:rFonts w:ascii="Trebuchet MS" w:hAnsi="Trebuchet MS"/>
                <w:color w:val="auto"/>
              </w:rPr>
              <w:t xml:space="preserve"> </w:t>
            </w:r>
            <w:r w:rsidR="00587C9E" w:rsidRPr="00B12CFE">
              <w:rPr>
                <w:rFonts w:ascii="Trebuchet MS" w:hAnsi="Trebuchet MS"/>
                <w:color w:val="auto"/>
              </w:rPr>
              <w:t>w Pawilonie Sportowym (stadion)</w:t>
            </w:r>
          </w:p>
          <w:p w14:paraId="3AE32DA0" w14:textId="1A480760" w:rsidR="002F6BBE" w:rsidRPr="00B12CFE" w:rsidRDefault="00587C9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>
              <w:rPr>
                <w:rFonts w:ascii="Trebuchet MS" w:hAnsi="Trebuchet MS"/>
                <w:color w:val="auto"/>
              </w:rPr>
              <w:t xml:space="preserve">- </w:t>
            </w:r>
            <w:r w:rsidR="002F6BBE" w:rsidRPr="00B12CFE">
              <w:rPr>
                <w:rFonts w:ascii="Trebuchet MS" w:hAnsi="Trebuchet MS"/>
                <w:color w:val="auto"/>
              </w:rPr>
              <w:t>Szatnie dla dzieci i młodzieży w Pawilonie Sportowym (stadion)</w:t>
            </w:r>
          </w:p>
          <w:p w14:paraId="385A313C" w14:textId="355A5A85" w:rsidR="002F6BBE" w:rsidRPr="00B12CFE" w:rsidRDefault="002F6BBE" w:rsidP="002F6BBE">
            <w:pPr>
              <w:pStyle w:val="msoaccenttext"/>
              <w:widowControl w:val="0"/>
              <w:rPr>
                <w:rFonts w:ascii="Trebuchet MS" w:hAnsi="Trebuchet MS"/>
                <w:color w:val="auto"/>
              </w:rPr>
            </w:pPr>
            <w:r w:rsidRPr="00B12CFE">
              <w:rPr>
                <w:rFonts w:ascii="Trebuchet MS" w:hAnsi="Trebuchet MS"/>
                <w:color w:val="auto"/>
              </w:rPr>
              <w:t>- Ostateczna interpretacja niniejszego regulaminu należeć będzie do organizatorów.</w:t>
            </w:r>
          </w:p>
          <w:p w14:paraId="5FDC319A" w14:textId="664F82C5" w:rsidR="00622266" w:rsidRPr="00B12CFE" w:rsidRDefault="00AF4B37" w:rsidP="00487334">
            <w:pPr>
              <w:rPr>
                <w:b/>
                <w:bCs/>
                <w:noProof/>
                <w:szCs w:val="18"/>
              </w:rPr>
            </w:pPr>
            <w:r w:rsidRPr="006D584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230C7B48" wp14:editId="46A04419">
                  <wp:simplePos x="0" y="0"/>
                  <wp:positionH relativeFrom="column">
                    <wp:posOffset>905076</wp:posOffset>
                  </wp:positionH>
                  <wp:positionV relativeFrom="paragraph">
                    <wp:posOffset>111125</wp:posOffset>
                  </wp:positionV>
                  <wp:extent cx="838200" cy="732790"/>
                  <wp:effectExtent l="0" t="0" r="0" b="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4F0334C" w14:textId="022C12B7" w:rsidR="008621CF" w:rsidRPr="00B12CFE" w:rsidRDefault="008621CF" w:rsidP="00AF4B37">
      <w:pPr>
        <w:pStyle w:val="Kotwicagraficzna"/>
        <w:rPr>
          <w:noProof/>
        </w:rPr>
      </w:pPr>
    </w:p>
    <w:sectPr w:rsidR="008621CF" w:rsidRPr="00B12CFE" w:rsidSect="00AF4B37">
      <w:pgSz w:w="16838" w:h="11906" w:orient="landscape" w:code="9"/>
      <w:pgMar w:top="426" w:right="1224" w:bottom="142" w:left="1224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10183" w14:textId="77777777" w:rsidR="00204541" w:rsidRDefault="00204541" w:rsidP="006A2F72">
      <w:r>
        <w:separator/>
      </w:r>
    </w:p>
  </w:endnote>
  <w:endnote w:type="continuationSeparator" w:id="0">
    <w:p w14:paraId="04A5EA26" w14:textId="77777777" w:rsidR="00204541" w:rsidRDefault="00204541" w:rsidP="006A2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Quire Sans">
    <w:altName w:val="Quire Sans"/>
    <w:charset w:val="00"/>
    <w:family w:val="swiss"/>
    <w:pitch w:val="variable"/>
    <w:sig w:usb0="A11526FF" w:usb1="8000000A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2C576" w14:textId="77777777" w:rsidR="00204541" w:rsidRDefault="00204541" w:rsidP="006A2F72">
      <w:r>
        <w:separator/>
      </w:r>
    </w:p>
  </w:footnote>
  <w:footnote w:type="continuationSeparator" w:id="0">
    <w:p w14:paraId="36B146A1" w14:textId="77777777" w:rsidR="00204541" w:rsidRDefault="00204541" w:rsidP="006A2F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8FE"/>
    <w:rsid w:val="00001C59"/>
    <w:rsid w:val="00004A91"/>
    <w:rsid w:val="000101F0"/>
    <w:rsid w:val="00013568"/>
    <w:rsid w:val="00040682"/>
    <w:rsid w:val="00052226"/>
    <w:rsid w:val="0005719B"/>
    <w:rsid w:val="000B6D20"/>
    <w:rsid w:val="000D0630"/>
    <w:rsid w:val="000E5F44"/>
    <w:rsid w:val="00102C04"/>
    <w:rsid w:val="00103821"/>
    <w:rsid w:val="00122222"/>
    <w:rsid w:val="00151E9D"/>
    <w:rsid w:val="001E0326"/>
    <w:rsid w:val="001F5D6B"/>
    <w:rsid w:val="00204541"/>
    <w:rsid w:val="00247408"/>
    <w:rsid w:val="00255902"/>
    <w:rsid w:val="00281C7E"/>
    <w:rsid w:val="002914C5"/>
    <w:rsid w:val="00297931"/>
    <w:rsid w:val="002A4C61"/>
    <w:rsid w:val="002B604A"/>
    <w:rsid w:val="002C43BB"/>
    <w:rsid w:val="002D53CD"/>
    <w:rsid w:val="002E6E3C"/>
    <w:rsid w:val="002F6BBE"/>
    <w:rsid w:val="00347B0A"/>
    <w:rsid w:val="00351844"/>
    <w:rsid w:val="0035430E"/>
    <w:rsid w:val="00354488"/>
    <w:rsid w:val="00366E36"/>
    <w:rsid w:val="00370DF1"/>
    <w:rsid w:val="00381271"/>
    <w:rsid w:val="003D3FA3"/>
    <w:rsid w:val="003D6ED6"/>
    <w:rsid w:val="004019C8"/>
    <w:rsid w:val="00411B7A"/>
    <w:rsid w:val="00426F56"/>
    <w:rsid w:val="004316CD"/>
    <w:rsid w:val="00437427"/>
    <w:rsid w:val="004409A8"/>
    <w:rsid w:val="00443AAA"/>
    <w:rsid w:val="00487334"/>
    <w:rsid w:val="004B4266"/>
    <w:rsid w:val="004D7A03"/>
    <w:rsid w:val="004E0380"/>
    <w:rsid w:val="004E2486"/>
    <w:rsid w:val="005230EA"/>
    <w:rsid w:val="00541C37"/>
    <w:rsid w:val="0057615E"/>
    <w:rsid w:val="00582891"/>
    <w:rsid w:val="00587C9E"/>
    <w:rsid w:val="005927FA"/>
    <w:rsid w:val="005D1C98"/>
    <w:rsid w:val="005E238C"/>
    <w:rsid w:val="005E6966"/>
    <w:rsid w:val="005F5779"/>
    <w:rsid w:val="00606C02"/>
    <w:rsid w:val="006131B4"/>
    <w:rsid w:val="0061401F"/>
    <w:rsid w:val="00614098"/>
    <w:rsid w:val="00622266"/>
    <w:rsid w:val="0068188E"/>
    <w:rsid w:val="00690C6F"/>
    <w:rsid w:val="00695B69"/>
    <w:rsid w:val="006A01CF"/>
    <w:rsid w:val="006A2F72"/>
    <w:rsid w:val="006A5C66"/>
    <w:rsid w:val="006A787A"/>
    <w:rsid w:val="006B4A82"/>
    <w:rsid w:val="006C60E6"/>
    <w:rsid w:val="006D5C01"/>
    <w:rsid w:val="007130F8"/>
    <w:rsid w:val="007137C4"/>
    <w:rsid w:val="00714039"/>
    <w:rsid w:val="007277D5"/>
    <w:rsid w:val="00747ADF"/>
    <w:rsid w:val="007948D5"/>
    <w:rsid w:val="00796E8C"/>
    <w:rsid w:val="007B6226"/>
    <w:rsid w:val="007D27E4"/>
    <w:rsid w:val="007D6C49"/>
    <w:rsid w:val="007E3C2C"/>
    <w:rsid w:val="007F5DCC"/>
    <w:rsid w:val="00816E47"/>
    <w:rsid w:val="00840E6E"/>
    <w:rsid w:val="008621CF"/>
    <w:rsid w:val="00875757"/>
    <w:rsid w:val="008A251B"/>
    <w:rsid w:val="008A2D3E"/>
    <w:rsid w:val="008B712C"/>
    <w:rsid w:val="008F526A"/>
    <w:rsid w:val="008F6185"/>
    <w:rsid w:val="00914CB7"/>
    <w:rsid w:val="00933497"/>
    <w:rsid w:val="00934AA6"/>
    <w:rsid w:val="00953F8C"/>
    <w:rsid w:val="00971558"/>
    <w:rsid w:val="009909E3"/>
    <w:rsid w:val="009B7D40"/>
    <w:rsid w:val="009B7F05"/>
    <w:rsid w:val="009C316C"/>
    <w:rsid w:val="009D0283"/>
    <w:rsid w:val="009E0610"/>
    <w:rsid w:val="009F5D1B"/>
    <w:rsid w:val="00A30746"/>
    <w:rsid w:val="00A512C9"/>
    <w:rsid w:val="00A6286D"/>
    <w:rsid w:val="00A66EDB"/>
    <w:rsid w:val="00A73687"/>
    <w:rsid w:val="00A76AEA"/>
    <w:rsid w:val="00A9081A"/>
    <w:rsid w:val="00AA2355"/>
    <w:rsid w:val="00AF4B37"/>
    <w:rsid w:val="00B1174A"/>
    <w:rsid w:val="00B12CFE"/>
    <w:rsid w:val="00B23620"/>
    <w:rsid w:val="00B25877"/>
    <w:rsid w:val="00B44BAF"/>
    <w:rsid w:val="00B62695"/>
    <w:rsid w:val="00B62F10"/>
    <w:rsid w:val="00B676C2"/>
    <w:rsid w:val="00B730E7"/>
    <w:rsid w:val="00B8345E"/>
    <w:rsid w:val="00B9114E"/>
    <w:rsid w:val="00BB1FE7"/>
    <w:rsid w:val="00BB4CDC"/>
    <w:rsid w:val="00BC0E00"/>
    <w:rsid w:val="00C25071"/>
    <w:rsid w:val="00C319E7"/>
    <w:rsid w:val="00C31B61"/>
    <w:rsid w:val="00C46066"/>
    <w:rsid w:val="00C65993"/>
    <w:rsid w:val="00C72602"/>
    <w:rsid w:val="00C74157"/>
    <w:rsid w:val="00C97E76"/>
    <w:rsid w:val="00CC5D06"/>
    <w:rsid w:val="00CD7EBA"/>
    <w:rsid w:val="00CE5479"/>
    <w:rsid w:val="00CF1A07"/>
    <w:rsid w:val="00CF2D3C"/>
    <w:rsid w:val="00D00D02"/>
    <w:rsid w:val="00D45329"/>
    <w:rsid w:val="00D82165"/>
    <w:rsid w:val="00D949CC"/>
    <w:rsid w:val="00DA5122"/>
    <w:rsid w:val="00DD7FB1"/>
    <w:rsid w:val="00DE3A41"/>
    <w:rsid w:val="00DF0360"/>
    <w:rsid w:val="00E40B77"/>
    <w:rsid w:val="00E63FA6"/>
    <w:rsid w:val="00E6699D"/>
    <w:rsid w:val="00E678FE"/>
    <w:rsid w:val="00E97CE4"/>
    <w:rsid w:val="00EC0DDE"/>
    <w:rsid w:val="00ED32D3"/>
    <w:rsid w:val="00ED7D64"/>
    <w:rsid w:val="00EE3241"/>
    <w:rsid w:val="00EF29D7"/>
    <w:rsid w:val="00F25714"/>
    <w:rsid w:val="00F315E9"/>
    <w:rsid w:val="00F31D62"/>
    <w:rsid w:val="00F35F6F"/>
    <w:rsid w:val="00F51E76"/>
    <w:rsid w:val="00F57A97"/>
    <w:rsid w:val="00F7240A"/>
    <w:rsid w:val="00F7352D"/>
    <w:rsid w:val="00F936F4"/>
    <w:rsid w:val="00F94660"/>
    <w:rsid w:val="00F968C1"/>
    <w:rsid w:val="00FA0537"/>
    <w:rsid w:val="00FF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2851CB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4"/>
    <w:qFormat/>
    <w:rsid w:val="00A76AEA"/>
    <w:rPr>
      <w:color w:val="000000" w:themeColor="text1"/>
      <w:sz w:val="18"/>
    </w:rPr>
  </w:style>
  <w:style w:type="paragraph" w:styleId="Nagwek1">
    <w:name w:val="heading 1"/>
    <w:basedOn w:val="Normalny"/>
    <w:next w:val="Normalny"/>
    <w:link w:val="Nagwek1Znak"/>
    <w:qFormat/>
    <w:rsid w:val="004316CD"/>
    <w:pPr>
      <w:keepNext/>
      <w:keepLines/>
      <w:outlineLvl w:val="0"/>
    </w:pPr>
    <w:rPr>
      <w:rFonts w:asciiTheme="majorHAnsi" w:eastAsiaTheme="majorEastAsia" w:hAnsiTheme="majorHAnsi" w:cstheme="majorBidi"/>
      <w:b/>
      <w:sz w:val="60"/>
      <w:szCs w:val="32"/>
    </w:rPr>
  </w:style>
  <w:style w:type="paragraph" w:styleId="Nagwek2">
    <w:name w:val="heading 2"/>
    <w:basedOn w:val="Normalny"/>
    <w:next w:val="Normalny"/>
    <w:link w:val="Nagwek2Znak"/>
    <w:uiPriority w:val="1"/>
    <w:qFormat/>
    <w:rsid w:val="004316CD"/>
    <w:pPr>
      <w:keepNext/>
      <w:keepLines/>
      <w:outlineLvl w:val="1"/>
    </w:pPr>
    <w:rPr>
      <w:rFonts w:asciiTheme="majorHAnsi" w:eastAsiaTheme="majorEastAsia" w:hAnsiTheme="majorHAnsi" w:cs="Times New Roman (Headings CS)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2"/>
    <w:qFormat/>
    <w:rsid w:val="004316CD"/>
    <w:pPr>
      <w:keepNext/>
      <w:keepLines/>
      <w:jc w:val="center"/>
      <w:outlineLvl w:val="2"/>
    </w:pPr>
    <w:rPr>
      <w:rFonts w:asciiTheme="majorHAnsi" w:eastAsiaTheme="majorEastAsia" w:hAnsiTheme="majorHAnsi" w:cstheme="majorBidi"/>
      <w:b/>
    </w:rPr>
  </w:style>
  <w:style w:type="paragraph" w:styleId="Nagwek4">
    <w:name w:val="heading 4"/>
    <w:basedOn w:val="Normalny"/>
    <w:next w:val="Normalny"/>
    <w:link w:val="Nagwek4Znak"/>
    <w:uiPriority w:val="3"/>
    <w:semiHidden/>
    <w:qFormat/>
    <w:rsid w:val="00351844"/>
    <w:pPr>
      <w:keepNext/>
      <w:keepLines/>
      <w:jc w:val="center"/>
      <w:outlineLvl w:val="3"/>
    </w:pPr>
    <w:rPr>
      <w:rFonts w:eastAsiaTheme="majorEastAsia" w:cs="Times New Roman (Headings CS)"/>
      <w:iCs/>
      <w:spacing w:val="60"/>
      <w:sz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twicagraficzna">
    <w:name w:val="Kotwica graficzna"/>
    <w:basedOn w:val="Normalny"/>
    <w:uiPriority w:val="5"/>
    <w:qFormat/>
    <w:rsid w:val="008621CF"/>
    <w:rPr>
      <w:sz w:val="10"/>
    </w:rPr>
  </w:style>
  <w:style w:type="table" w:styleId="Tabela-Siatka">
    <w:name w:val="Table Grid"/>
    <w:basedOn w:val="Standardowy"/>
    <w:uiPriority w:val="39"/>
    <w:rsid w:val="008621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4316CD"/>
    <w:rPr>
      <w:rFonts w:asciiTheme="majorHAnsi" w:eastAsiaTheme="majorEastAsia" w:hAnsiTheme="majorHAnsi" w:cstheme="majorBidi"/>
      <w:b/>
      <w:color w:val="000000" w:themeColor="text1"/>
      <w:sz w:val="60"/>
      <w:szCs w:val="32"/>
    </w:rPr>
  </w:style>
  <w:style w:type="character" w:customStyle="1" w:styleId="Nagwek2Znak">
    <w:name w:val="Nagłówek 2 Znak"/>
    <w:basedOn w:val="Domylnaczcionkaakapitu"/>
    <w:link w:val="Nagwek2"/>
    <w:uiPriority w:val="1"/>
    <w:rsid w:val="004316CD"/>
    <w:rPr>
      <w:rFonts w:asciiTheme="majorHAnsi" w:eastAsiaTheme="majorEastAsia" w:hAnsiTheme="majorHAnsi" w:cs="Times New Roman (Headings CS)"/>
      <w:b/>
      <w:color w:val="000000" w:themeColor="text1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2"/>
    <w:rsid w:val="004316CD"/>
    <w:rPr>
      <w:rFonts w:asciiTheme="majorHAnsi" w:eastAsiaTheme="majorEastAsia" w:hAnsiTheme="majorHAnsi" w:cstheme="majorBidi"/>
      <w:b/>
      <w:color w:val="000000" w:themeColor="text1"/>
      <w:sz w:val="18"/>
    </w:rPr>
  </w:style>
  <w:style w:type="character" w:customStyle="1" w:styleId="Nagwek4Znak">
    <w:name w:val="Nagłówek 4 Znak"/>
    <w:basedOn w:val="Domylnaczcionkaakapitu"/>
    <w:link w:val="Nagwek4"/>
    <w:uiPriority w:val="3"/>
    <w:semiHidden/>
    <w:rsid w:val="004316CD"/>
    <w:rPr>
      <w:rFonts w:eastAsiaTheme="majorEastAsia" w:cs="Times New Roman (Headings CS)"/>
      <w:iCs/>
      <w:color w:val="000000" w:themeColor="text1"/>
      <w:spacing w:val="60"/>
      <w:sz w:val="48"/>
    </w:rPr>
  </w:style>
  <w:style w:type="paragraph" w:styleId="Tekstdymka">
    <w:name w:val="Balloon Text"/>
    <w:basedOn w:val="Normalny"/>
    <w:link w:val="TekstdymkaZnak"/>
    <w:uiPriority w:val="99"/>
    <w:semiHidden/>
    <w:rsid w:val="00013568"/>
    <w:rPr>
      <w:rFonts w:ascii="Times New Roman" w:hAnsi="Times New Roman" w:cs="Times New Roman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1844"/>
    <w:rPr>
      <w:rFonts w:ascii="Times New Roman" w:hAnsi="Times New Roman" w:cs="Times New Roman"/>
      <w:color w:val="000000" w:themeColor="text1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351844"/>
    <w:rPr>
      <w:color w:val="808080"/>
    </w:rPr>
  </w:style>
  <w:style w:type="paragraph" w:styleId="Nagwek">
    <w:name w:val="header"/>
    <w:basedOn w:val="Normalny"/>
    <w:link w:val="NagwekZnak"/>
    <w:uiPriority w:val="99"/>
    <w:semiHidden/>
    <w:rsid w:val="006A2F72"/>
    <w:pPr>
      <w:tabs>
        <w:tab w:val="center" w:pos="4677"/>
        <w:tab w:val="right" w:pos="9355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A2F72"/>
    <w:rPr>
      <w:color w:val="000000" w:themeColor="text1"/>
      <w:sz w:val="18"/>
    </w:rPr>
  </w:style>
  <w:style w:type="paragraph" w:styleId="Stopka">
    <w:name w:val="footer"/>
    <w:basedOn w:val="Normalny"/>
    <w:link w:val="StopkaZnak"/>
    <w:uiPriority w:val="99"/>
    <w:semiHidden/>
    <w:rsid w:val="006A2F72"/>
    <w:pPr>
      <w:tabs>
        <w:tab w:val="center" w:pos="4677"/>
        <w:tab w:val="right" w:pos="9355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A2F72"/>
    <w:rPr>
      <w:color w:val="000000" w:themeColor="text1"/>
      <w:sz w:val="18"/>
    </w:rPr>
  </w:style>
  <w:style w:type="paragraph" w:customStyle="1" w:styleId="Nagwek1biay">
    <w:name w:val="Nagłówek 1 — biały"/>
    <w:basedOn w:val="Nagwek1"/>
    <w:uiPriority w:val="4"/>
    <w:qFormat/>
    <w:rsid w:val="00A76AEA"/>
    <w:rPr>
      <w:color w:val="FFFFFF" w:themeColor="background1"/>
    </w:rPr>
  </w:style>
  <w:style w:type="paragraph" w:customStyle="1" w:styleId="Nagwek1ty">
    <w:name w:val="Nagłówek 1 — żółty"/>
    <w:basedOn w:val="Nagwek1"/>
    <w:uiPriority w:val="4"/>
    <w:qFormat/>
    <w:rsid w:val="00A76AEA"/>
    <w:rPr>
      <w:color w:val="F09415" w:themeColor="accent1"/>
    </w:rPr>
  </w:style>
  <w:style w:type="paragraph" w:customStyle="1" w:styleId="Tekstoferty">
    <w:name w:val="Tekst oferty"/>
    <w:basedOn w:val="Nagwek2"/>
    <w:uiPriority w:val="4"/>
    <w:qFormat/>
    <w:rsid w:val="00A76AEA"/>
    <w:rPr>
      <w:color w:val="FFFFFF" w:themeColor="background1"/>
    </w:rPr>
  </w:style>
  <w:style w:type="paragraph" w:styleId="Bezodstpw">
    <w:name w:val="No Spacing"/>
    <w:uiPriority w:val="1"/>
    <w:qFormat/>
    <w:rsid w:val="00D949CC"/>
    <w:rPr>
      <w:sz w:val="22"/>
      <w:szCs w:val="22"/>
    </w:rPr>
  </w:style>
  <w:style w:type="paragraph" w:customStyle="1" w:styleId="msoaccenttext">
    <w:name w:val="msoaccenttext"/>
    <w:rsid w:val="002F6BBE"/>
    <w:rPr>
      <w:rFonts w:ascii="Garamond" w:eastAsia="Times New Roman" w:hAnsi="Garamond" w:cs="Times New Roman"/>
      <w:color w:val="000000"/>
      <w:kern w:val="28"/>
      <w:sz w:val="18"/>
      <w:szCs w:val="18"/>
      <w:lang w:eastAsia="pl-PL"/>
    </w:rPr>
  </w:style>
  <w:style w:type="paragraph" w:customStyle="1" w:styleId="msoaccenttext2">
    <w:name w:val="msoaccenttext2"/>
    <w:rsid w:val="002F6BBE"/>
    <w:rPr>
      <w:rFonts w:ascii="Book Antiqua" w:eastAsia="Times New Roman" w:hAnsi="Book Antiqua" w:cs="Times New Roman"/>
      <w:color w:val="000000"/>
      <w:kern w:val="28"/>
      <w:sz w:val="18"/>
      <w:szCs w:val="18"/>
      <w:lang w:eastAsia="pl-PL"/>
    </w:rPr>
  </w:style>
  <w:style w:type="paragraph" w:customStyle="1" w:styleId="msoaccenttext4">
    <w:name w:val="msoaccenttext4"/>
    <w:rsid w:val="002F6BBE"/>
    <w:pPr>
      <w:jc w:val="right"/>
    </w:pPr>
    <w:rPr>
      <w:rFonts w:ascii="Garamond" w:eastAsia="Times New Roman" w:hAnsi="Garamond" w:cs="Times New Roman"/>
      <w:color w:val="000000"/>
      <w:kern w:val="28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semiHidden/>
    <w:rsid w:val="00F7352D"/>
    <w:rPr>
      <w:color w:val="FFAE3E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35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21" Type="http://schemas.openxmlformats.org/officeDocument/2006/relationships/hyperlink" Target="mailto:gok@gmina-klucze.pl" TargetMode="External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microsoft.com/office/2007/relationships/hdphoto" Target="media/hdphoto2.wdp"/><Relationship Id="rId28" Type="http://schemas.openxmlformats.org/officeDocument/2006/relationships/image" Target="media/image14.png"/><Relationship Id="rId36" Type="http://schemas.openxmlformats.org/officeDocument/2006/relationships/image" Target="media/image22.emf"/><Relationship Id="rId10" Type="http://schemas.microsoft.com/office/2007/relationships/hdphoto" Target="media/hdphoto1.wdp"/><Relationship Id="rId19" Type="http://schemas.openxmlformats.org/officeDocument/2006/relationships/image" Target="media/image10.emf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image" Target="media/image7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.sosnowska\AppData\Roaming\Microsoft\Templates\&#379;&#243;&#322;ta%20broszura%20o%20wydarzeniu.dotx" TargetMode="External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3597ffe504ac265edad30776f92abe7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2c1fbb79cae71899274aec0ef068c36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3CD55E-08F0-41CE-96A5-F6EE9BE605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CC4670-8939-4D8E-8D55-A38108CA87F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E35800C-00A1-4FC1-88F0-B8A6927816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Żółta broszura o wydarzeniu.dotx</Template>
  <TotalTime>0</TotalTime>
  <Pages>1</Pages>
  <Words>727</Words>
  <Characters>4368</Characters>
  <Application>Microsoft Office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2021-07-19T12:18:00Z</dcterms:created>
  <dcterms:modified xsi:type="dcterms:W3CDTF">2022-09-05T10:58:00Z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